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CEEFE" w14:textId="77777777" w:rsidR="00C33BEE" w:rsidRDefault="00537DB6" w:rsidP="005120FB">
      <w:pPr>
        <w:pStyle w:val="Default"/>
        <w:ind w:left="360"/>
        <w:jc w:val="both"/>
        <w:rPr>
          <w:b/>
          <w:sz w:val="28"/>
          <w:szCs w:val="28"/>
        </w:rPr>
      </w:pPr>
      <w:r>
        <w:rPr>
          <w:b/>
          <w:noProof/>
          <w:sz w:val="28"/>
          <w:szCs w:val="28"/>
          <w:lang w:val="en-NZ" w:eastAsia="en-NZ"/>
        </w:rPr>
        <w:drawing>
          <wp:anchor distT="0" distB="0" distL="114300" distR="114300" simplePos="0" relativeHeight="251645440" behindDoc="1" locked="0" layoutInCell="1" allowOverlap="1" wp14:anchorId="5339CEB0" wp14:editId="6BBB2A60">
            <wp:simplePos x="0" y="0"/>
            <wp:positionH relativeFrom="column">
              <wp:posOffset>3771900</wp:posOffset>
            </wp:positionH>
            <wp:positionV relativeFrom="paragraph">
              <wp:posOffset>0</wp:posOffset>
            </wp:positionV>
            <wp:extent cx="2057400" cy="932180"/>
            <wp:effectExtent l="0" t="0" r="0" b="1270"/>
            <wp:wrapThrough wrapText="bothSides">
              <wp:wrapPolygon edited="0">
                <wp:start x="0" y="0"/>
                <wp:lineTo x="0" y="21188"/>
                <wp:lineTo x="21400" y="21188"/>
                <wp:lineTo x="21400"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932180"/>
                    </a:xfrm>
                    <a:prstGeom prst="rect">
                      <a:avLst/>
                    </a:prstGeom>
                    <a:noFill/>
                  </pic:spPr>
                </pic:pic>
              </a:graphicData>
            </a:graphic>
            <wp14:sizeRelH relativeFrom="page">
              <wp14:pctWidth>0</wp14:pctWidth>
            </wp14:sizeRelH>
            <wp14:sizeRelV relativeFrom="page">
              <wp14:pctHeight>0</wp14:pctHeight>
            </wp14:sizeRelV>
          </wp:anchor>
        </w:drawing>
      </w:r>
    </w:p>
    <w:p w14:paraId="09197180" w14:textId="77777777" w:rsidR="00C33BEE" w:rsidRDefault="00C33BEE" w:rsidP="005120FB">
      <w:pPr>
        <w:pStyle w:val="Default"/>
        <w:ind w:left="360"/>
        <w:jc w:val="both"/>
        <w:rPr>
          <w:b/>
          <w:sz w:val="28"/>
          <w:szCs w:val="28"/>
        </w:rPr>
      </w:pPr>
    </w:p>
    <w:p w14:paraId="3023EC34" w14:textId="77777777" w:rsidR="00C33BEE" w:rsidRDefault="00C33BEE" w:rsidP="005120FB">
      <w:pPr>
        <w:pStyle w:val="Default"/>
        <w:ind w:left="360"/>
        <w:jc w:val="both"/>
        <w:rPr>
          <w:b/>
          <w:sz w:val="28"/>
          <w:szCs w:val="28"/>
        </w:rPr>
      </w:pPr>
    </w:p>
    <w:p w14:paraId="6D296346" w14:textId="77777777" w:rsidR="0024561A" w:rsidRDefault="0024561A" w:rsidP="0024561A">
      <w:pPr>
        <w:pStyle w:val="Default"/>
        <w:ind w:left="-360"/>
        <w:jc w:val="both"/>
        <w:rPr>
          <w:b/>
          <w:sz w:val="32"/>
          <w:szCs w:val="32"/>
        </w:rPr>
      </w:pPr>
      <w:r>
        <w:rPr>
          <w:b/>
          <w:sz w:val="32"/>
          <w:szCs w:val="32"/>
        </w:rPr>
        <w:t xml:space="preserve">  </w:t>
      </w:r>
      <w:r w:rsidRPr="0024561A">
        <w:rPr>
          <w:b/>
          <w:sz w:val="32"/>
          <w:szCs w:val="32"/>
        </w:rPr>
        <w:t>Road-stopping process timetable</w:t>
      </w:r>
    </w:p>
    <w:p w14:paraId="67D27335" w14:textId="77777777" w:rsidR="00386A30" w:rsidRPr="0024561A" w:rsidRDefault="00386A30" w:rsidP="0024561A">
      <w:pPr>
        <w:pStyle w:val="Default"/>
        <w:ind w:left="-360"/>
        <w:jc w:val="both"/>
        <w:rPr>
          <w:b/>
          <w:sz w:val="32"/>
          <w:szCs w:val="32"/>
        </w:rPr>
      </w:pPr>
    </w:p>
    <w:p w14:paraId="0F9A9EFC" w14:textId="77777777" w:rsidR="00222863" w:rsidRDefault="00537DB6" w:rsidP="00222863">
      <w:pPr>
        <w:pStyle w:val="Default"/>
        <w:ind w:left="-1080"/>
        <w:jc w:val="both"/>
      </w:pPr>
      <w:r>
        <w:rPr>
          <w:noProof/>
          <w:lang w:val="en-NZ" w:eastAsia="en-NZ"/>
        </w:rPr>
        <mc:AlternateContent>
          <mc:Choice Requires="wpc">
            <w:drawing>
              <wp:inline distT="0" distB="0" distL="0" distR="0" wp14:anchorId="0655890F" wp14:editId="1A77B262">
                <wp:extent cx="5943600" cy="571500"/>
                <wp:effectExtent l="0" t="9525" r="0" b="0"/>
                <wp:docPr id="344" name="Canvas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 name="Oval 346"/>
                        <wps:cNvSpPr>
                          <a:spLocks noChangeArrowheads="1"/>
                        </wps:cNvSpPr>
                        <wps:spPr bwMode="auto">
                          <a:xfrm>
                            <a:off x="114377" y="0"/>
                            <a:ext cx="457160" cy="457200"/>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347"/>
                        <wps:cNvSpPr>
                          <a:spLocks noChangeArrowheads="1"/>
                        </wps:cNvSpPr>
                        <wps:spPr bwMode="auto">
                          <a:xfrm>
                            <a:off x="2400350" y="0"/>
                            <a:ext cx="571537" cy="57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348"/>
                        <wps:cNvSpPr>
                          <a:spLocks noChangeArrowheads="1"/>
                        </wps:cNvSpPr>
                        <wps:spPr bwMode="auto">
                          <a:xfrm>
                            <a:off x="1257276" y="0"/>
                            <a:ext cx="457160" cy="45720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349"/>
                        <wps:cNvSpPr txBox="1">
                          <a:spLocks noChangeArrowheads="1"/>
                        </wps:cNvSpPr>
                        <wps:spPr bwMode="auto">
                          <a:xfrm>
                            <a:off x="1371654" y="114300"/>
                            <a:ext cx="274331" cy="274320"/>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FAD0F" w14:textId="77777777" w:rsidR="0057274C" w:rsidRPr="00761108" w:rsidRDefault="0057274C" w:rsidP="00222863">
                              <w:pPr>
                                <w:shd w:val="clear" w:color="auto" w:fill="0066CC"/>
                                <w:jc w:val="center"/>
                                <w:rPr>
                                  <w:b/>
                                  <w:color w:val="FFFFFF"/>
                                  <w:sz w:val="16"/>
                                  <w:szCs w:val="16"/>
                                </w:rPr>
                              </w:pPr>
                              <w:r>
                                <w:rPr>
                                  <w:b/>
                                  <w:sz w:val="16"/>
                                  <w:szCs w:val="16"/>
                                </w:rPr>
                                <w:br/>
                              </w:r>
                              <w:r w:rsidRPr="00B06F9E">
                                <w:rPr>
                                  <w:rFonts w:ascii="Arial" w:hAnsi="Arial" w:cs="Arial"/>
                                  <w:b/>
                                  <w:color w:val="FFFFFF"/>
                                  <w:sz w:val="14"/>
                                  <w:szCs w:val="14"/>
                                </w:rPr>
                                <w:t>Week</w:t>
                              </w:r>
                              <w:r w:rsidRPr="00761108">
                                <w:rPr>
                                  <w:b/>
                                  <w:color w:val="FFFFFF"/>
                                  <w:sz w:val="16"/>
                                  <w:szCs w:val="16"/>
                                </w:rPr>
                                <w:t>s</w:t>
                              </w:r>
                            </w:p>
                            <w:p w14:paraId="3A8EDD29" w14:textId="77777777" w:rsidR="0057274C" w:rsidRPr="00812922" w:rsidRDefault="0057274C" w:rsidP="00222863">
                              <w:pPr>
                                <w:shd w:val="clear" w:color="auto" w:fill="0066CC"/>
                                <w:jc w:val="center"/>
                                <w:rPr>
                                  <w:b/>
                                  <w:sz w:val="18"/>
                                  <w:szCs w:val="18"/>
                                </w:rPr>
                              </w:pPr>
                              <w:r>
                                <w:rPr>
                                  <w:b/>
                                  <w:sz w:val="18"/>
                                  <w:szCs w:val="18"/>
                                </w:rPr>
                                <w:t xml:space="preserve"> </w:t>
                              </w:r>
                            </w:p>
                          </w:txbxContent>
                        </wps:txbx>
                        <wps:bodyPr rot="0" vert="horz" wrap="square" lIns="18000" tIns="10800" rIns="18000" bIns="10800" anchor="t" anchorCtr="0" upright="1">
                          <a:noAutofit/>
                        </wps:bodyPr>
                      </wps:wsp>
                      <wps:wsp>
                        <wps:cNvPr id="82" name="Text Box 350"/>
                        <wps:cNvSpPr txBox="1">
                          <a:spLocks noChangeArrowheads="1"/>
                        </wps:cNvSpPr>
                        <wps:spPr bwMode="auto">
                          <a:xfrm>
                            <a:off x="228580" y="114300"/>
                            <a:ext cx="274331" cy="27432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6C5D0" w14:textId="77777777" w:rsidR="0057274C" w:rsidRPr="00B06F9E" w:rsidRDefault="0057274C" w:rsidP="00222863">
                              <w:pPr>
                                <w:shd w:val="clear" w:color="auto" w:fill="FFCC00"/>
                                <w:jc w:val="center"/>
                                <w:rPr>
                                  <w:rFonts w:ascii="Arial" w:hAnsi="Arial" w:cs="Arial"/>
                                  <w:b/>
                                  <w:sz w:val="14"/>
                                  <w:szCs w:val="14"/>
                                </w:rPr>
                              </w:pPr>
                              <w:r>
                                <w:rPr>
                                  <w:b/>
                                  <w:sz w:val="14"/>
                                  <w:szCs w:val="14"/>
                                </w:rPr>
                                <w:br/>
                              </w:r>
                              <w:r w:rsidRPr="00B06F9E">
                                <w:rPr>
                                  <w:rFonts w:ascii="Arial" w:hAnsi="Arial" w:cs="Arial"/>
                                  <w:b/>
                                  <w:sz w:val="14"/>
                                  <w:szCs w:val="14"/>
                                </w:rPr>
                                <w:t>Step</w:t>
                              </w:r>
                            </w:p>
                            <w:p w14:paraId="312F6DDE" w14:textId="77777777" w:rsidR="0057274C" w:rsidRPr="00812922" w:rsidRDefault="0057274C" w:rsidP="00222863">
                              <w:pPr>
                                <w:shd w:val="clear" w:color="auto" w:fill="FFCC00"/>
                                <w:jc w:val="center"/>
                                <w:rPr>
                                  <w:b/>
                                  <w:sz w:val="18"/>
                                  <w:szCs w:val="18"/>
                                </w:rPr>
                              </w:pPr>
                              <w:r>
                                <w:rPr>
                                  <w:b/>
                                  <w:sz w:val="18"/>
                                  <w:szCs w:val="18"/>
                                </w:rPr>
                                <w:t xml:space="preserve"> </w:t>
                              </w:r>
                            </w:p>
                          </w:txbxContent>
                        </wps:txbx>
                        <wps:bodyPr rot="0" vert="horz" wrap="square" lIns="18000" tIns="10800" rIns="18000" bIns="10800" anchor="t" anchorCtr="0" upright="1">
                          <a:noAutofit/>
                        </wps:bodyPr>
                      </wps:wsp>
                      <wps:wsp>
                        <wps:cNvPr id="83" name="Text Box 351"/>
                        <wps:cNvSpPr txBox="1">
                          <a:spLocks noChangeArrowheads="1"/>
                        </wps:cNvSpPr>
                        <wps:spPr bwMode="auto">
                          <a:xfrm>
                            <a:off x="685740" y="114300"/>
                            <a:ext cx="57153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6E7E5" w14:textId="77777777" w:rsidR="0057274C" w:rsidRPr="00B06F9E" w:rsidRDefault="0057274C" w:rsidP="00222863">
                              <w:pPr>
                                <w:rPr>
                                  <w:rFonts w:ascii="Arial" w:hAnsi="Arial" w:cs="Arial"/>
                                  <w:b/>
                                  <w:sz w:val="15"/>
                                  <w:szCs w:val="15"/>
                                </w:rPr>
                              </w:pPr>
                              <w:r>
                                <w:rPr>
                                  <w:b/>
                                  <w:sz w:val="16"/>
                                  <w:szCs w:val="16"/>
                                </w:rPr>
                                <w:br/>
                              </w:r>
                              <w:r w:rsidRPr="00B06F9E">
                                <w:rPr>
                                  <w:rFonts w:ascii="Arial" w:hAnsi="Arial" w:cs="Arial"/>
                                  <w:b/>
                                  <w:sz w:val="15"/>
                                  <w:szCs w:val="15"/>
                                </w:rPr>
                                <w:t>Step 1 to 11</w:t>
                              </w:r>
                            </w:p>
                          </w:txbxContent>
                        </wps:txbx>
                        <wps:bodyPr rot="0" vert="horz" wrap="square" lIns="18000" tIns="10800" rIns="18000" bIns="10800" anchor="t" anchorCtr="0" upright="1">
                          <a:noAutofit/>
                        </wps:bodyPr>
                      </wps:wsp>
                      <wps:wsp>
                        <wps:cNvPr id="84" name="Text Box 352"/>
                        <wps:cNvSpPr txBox="1">
                          <a:spLocks noChangeArrowheads="1"/>
                        </wps:cNvSpPr>
                        <wps:spPr bwMode="auto">
                          <a:xfrm>
                            <a:off x="1828813" y="114300"/>
                            <a:ext cx="33146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A672A" w14:textId="77777777" w:rsidR="0057274C" w:rsidRPr="00B06F9E" w:rsidRDefault="0057274C" w:rsidP="00222863">
                              <w:pPr>
                                <w:rPr>
                                  <w:rFonts w:ascii="Arial" w:hAnsi="Arial" w:cs="Arial"/>
                                  <w:b/>
                                  <w:sz w:val="15"/>
                                  <w:szCs w:val="15"/>
                                </w:rPr>
                              </w:pPr>
                              <w:r>
                                <w:rPr>
                                  <w:b/>
                                  <w:sz w:val="16"/>
                                  <w:szCs w:val="16"/>
                                </w:rPr>
                                <w:br/>
                              </w:r>
                              <w:r w:rsidRPr="00B06F9E">
                                <w:rPr>
                                  <w:rFonts w:ascii="Arial" w:hAnsi="Arial" w:cs="Arial"/>
                                  <w:b/>
                                  <w:sz w:val="15"/>
                                  <w:szCs w:val="15"/>
                                </w:rPr>
                                <w:t>Approximate time in weeks for this step of the process</w:t>
                              </w:r>
                            </w:p>
                          </w:txbxContent>
                        </wps:txbx>
                        <wps:bodyPr rot="0" vert="horz" wrap="square" lIns="18000" tIns="10800" rIns="91440" bIns="10800" anchor="t" anchorCtr="0" upright="1">
                          <a:noAutofit/>
                        </wps:bodyPr>
                      </wps:wsp>
                    </wpc:wpc>
                  </a:graphicData>
                </a:graphic>
              </wp:inline>
            </w:drawing>
          </mc:Choice>
          <mc:Fallback>
            <w:pict>
              <v:group w14:anchorId="0655890F" id="Canvas 344" o:spid="_x0000_s1026" editas="canvas" style="width:468pt;height:45pt;mso-position-horizontal-relative:char;mso-position-vertical-relative:line" coordsize="5943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5715;visibility:visible;mso-wrap-style:square">
                  <v:fill o:detectmouseclick="t"/>
                  <v:path o:connecttype="none"/>
                </v:shape>
                <v:oval id="Oval 346" o:spid="_x0000_s1028" style="position:absolute;left:1143;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" fillcolor="#fc0" stroked="f"/>
                <v:oval id="Oval 347" o:spid="_x0000_s1029" style="position:absolute;left:24003;width:571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" stroked="f"/>
                <v:oval id="Oval 348" o:spid="_x0000_s1030" style="position:absolute;left:12572;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" fillcolor="#06c" stroked="f"/>
                <v:shapetype id="_x0000_t202" coordsize="21600,21600" o:spt="202" path="m,l,21600r21600,l21600,xe">
                  <v:stroke joinstyle="miter"/>
                  <v:path gradientshapeok="t" o:connecttype="rect"/>
                </v:shapetype>
                <v:shape id="Text Box 349" o:spid="_x0000_s1031" type="#_x0000_t202" style="position:absolute;left:13716;top:1143;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" fillcolor="#06c" stroked="f">
                  <v:fill opacity="0"/>
                  <v:textbox inset=".5mm,.3mm,.5mm,.3mm">
                    <w:txbxContent>
                      <w:p w14:paraId="3CAFAD0F" w14:textId="77777777" w:rsidR="0057274C" w:rsidRPr="00761108" w:rsidRDefault="0057274C" w:rsidP="00222863">
                        <w:pPr>
                          <w:shd w:val="clear" w:color="auto" w:fill="0066CC"/>
                          <w:jc w:val="center"/>
                          <w:rPr>
                            <w:b/>
                            <w:color w:val="FFFFFF"/>
                            <w:sz w:val="16"/>
                            <w:szCs w:val="16"/>
                          </w:rPr>
                        </w:pPr>
                        <w:r>
                          <w:rPr>
                            <w:b/>
                            <w:sz w:val="16"/>
                            <w:szCs w:val="16"/>
                          </w:rPr>
                          <w:br/>
                        </w:r>
                        <w:r w:rsidRPr="00B06F9E">
                          <w:rPr>
                            <w:rFonts w:ascii="Arial" w:hAnsi="Arial" w:cs="Arial"/>
                            <w:b/>
                            <w:color w:val="FFFFFF"/>
                            <w:sz w:val="14"/>
                            <w:szCs w:val="14"/>
                          </w:rPr>
                          <w:t>Week</w:t>
                        </w:r>
                        <w:r w:rsidRPr="00761108">
                          <w:rPr>
                            <w:b/>
                            <w:color w:val="FFFFFF"/>
                            <w:sz w:val="16"/>
                            <w:szCs w:val="16"/>
                          </w:rPr>
                          <w:t>s</w:t>
                        </w:r>
                      </w:p>
                      <w:p w14:paraId="3A8EDD29" w14:textId="77777777" w:rsidR="0057274C" w:rsidRPr="00812922" w:rsidRDefault="0057274C" w:rsidP="00222863">
                        <w:pPr>
                          <w:shd w:val="clear" w:color="auto" w:fill="0066CC"/>
                          <w:jc w:val="center"/>
                          <w:rPr>
                            <w:b/>
                            <w:sz w:val="18"/>
                            <w:szCs w:val="18"/>
                          </w:rPr>
                        </w:pPr>
                        <w:r>
                          <w:rPr>
                            <w:b/>
                            <w:sz w:val="18"/>
                            <w:szCs w:val="18"/>
                          </w:rPr>
                          <w:t xml:space="preserve"> </w:t>
                        </w:r>
                      </w:p>
                    </w:txbxContent>
                  </v:textbox>
                </v:shape>
                <v:shape id="Text Box 350" o:spid="_x0000_s1032" type="#_x0000_t202" style="position:absolute;left:2285;top:1143;width:2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" fillcolor="#fc0" stroked="f">
                  <v:fill opacity="0"/>
                  <v:textbox inset=".5mm,.3mm,.5mm,.3mm">
                    <w:txbxContent>
                      <w:p w14:paraId="1696C5D0" w14:textId="77777777" w:rsidR="0057274C" w:rsidRPr="00B06F9E" w:rsidRDefault="0057274C" w:rsidP="00222863">
                        <w:pPr>
                          <w:shd w:val="clear" w:color="auto" w:fill="FFCC00"/>
                          <w:jc w:val="center"/>
                          <w:rPr>
                            <w:rFonts w:ascii="Arial" w:hAnsi="Arial" w:cs="Arial"/>
                            <w:b/>
                            <w:sz w:val="14"/>
                            <w:szCs w:val="14"/>
                          </w:rPr>
                        </w:pPr>
                        <w:r>
                          <w:rPr>
                            <w:b/>
                            <w:sz w:val="14"/>
                            <w:szCs w:val="14"/>
                          </w:rPr>
                          <w:br/>
                        </w:r>
                        <w:r w:rsidRPr="00B06F9E">
                          <w:rPr>
                            <w:rFonts w:ascii="Arial" w:hAnsi="Arial" w:cs="Arial"/>
                            <w:b/>
                            <w:sz w:val="14"/>
                            <w:szCs w:val="14"/>
                          </w:rPr>
                          <w:t>Step</w:t>
                        </w:r>
                      </w:p>
                      <w:p w14:paraId="312F6DDE" w14:textId="77777777" w:rsidR="0057274C" w:rsidRPr="00812922" w:rsidRDefault="0057274C" w:rsidP="00222863">
                        <w:pPr>
                          <w:shd w:val="clear" w:color="auto" w:fill="FFCC00"/>
                          <w:jc w:val="center"/>
                          <w:rPr>
                            <w:b/>
                            <w:sz w:val="18"/>
                            <w:szCs w:val="18"/>
                          </w:rPr>
                        </w:pPr>
                        <w:r>
                          <w:rPr>
                            <w:b/>
                            <w:sz w:val="18"/>
                            <w:szCs w:val="18"/>
                          </w:rPr>
                          <w:t xml:space="preserve"> </w:t>
                        </w:r>
                      </w:p>
                    </w:txbxContent>
                  </v:textbox>
                </v:shape>
                <v:shape id="Text Box 351" o:spid="_x0000_s1033" type="#_x0000_t202" style="position:absolute;left:6857;top:1143;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" filled="f" stroked="f">
                  <v:textbox inset=".5mm,.3mm,.5mm,.3mm">
                    <w:txbxContent>
                      <w:p w14:paraId="4546E7E5" w14:textId="77777777" w:rsidR="0057274C" w:rsidRPr="00B06F9E" w:rsidRDefault="0057274C" w:rsidP="00222863">
                        <w:pPr>
                          <w:rPr>
                            <w:rFonts w:ascii="Arial" w:hAnsi="Arial" w:cs="Arial"/>
                            <w:b/>
                            <w:sz w:val="15"/>
                            <w:szCs w:val="15"/>
                          </w:rPr>
                        </w:pPr>
                        <w:r>
                          <w:rPr>
                            <w:b/>
                            <w:sz w:val="16"/>
                            <w:szCs w:val="16"/>
                          </w:rPr>
                          <w:br/>
                        </w:r>
                        <w:r w:rsidRPr="00B06F9E">
                          <w:rPr>
                            <w:rFonts w:ascii="Arial" w:hAnsi="Arial" w:cs="Arial"/>
                            <w:b/>
                            <w:sz w:val="15"/>
                            <w:szCs w:val="15"/>
                          </w:rPr>
                          <w:t>Step 1 to 11</w:t>
                        </w:r>
                      </w:p>
                    </w:txbxContent>
                  </v:textbox>
                </v:shape>
                <v:shape id="Text Box 352" o:spid="_x0000_s1034" type="#_x0000_t202" style="position:absolute;left:18288;top:1143;width:33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" stroked="f">
                  <v:textbox inset=".5mm,.3mm,,.3mm">
                    <w:txbxContent>
                      <w:p w14:paraId="142A672A" w14:textId="77777777" w:rsidR="0057274C" w:rsidRPr="00B06F9E" w:rsidRDefault="0057274C" w:rsidP="00222863">
                        <w:pPr>
                          <w:rPr>
                            <w:rFonts w:ascii="Arial" w:hAnsi="Arial" w:cs="Arial"/>
                            <w:b/>
                            <w:sz w:val="15"/>
                            <w:szCs w:val="15"/>
                          </w:rPr>
                        </w:pPr>
                        <w:r>
                          <w:rPr>
                            <w:b/>
                            <w:sz w:val="16"/>
                            <w:szCs w:val="16"/>
                          </w:rPr>
                          <w:br/>
                        </w:r>
                        <w:r w:rsidRPr="00B06F9E">
                          <w:rPr>
                            <w:rFonts w:ascii="Arial" w:hAnsi="Arial" w:cs="Arial"/>
                            <w:b/>
                            <w:sz w:val="15"/>
                            <w:szCs w:val="15"/>
                          </w:rPr>
                          <w:t>Approximate time in weeks for this step of the process</w:t>
                        </w:r>
                      </w:p>
                    </w:txbxContent>
                  </v:textbox>
                </v:shape>
                <w10:anchorlock/>
              </v:group>
            </w:pict>
          </mc:Fallback>
        </mc:AlternateContent>
      </w:r>
    </w:p>
    <w:tbl>
      <w:tblPr>
        <w:tblStyle w:val="TableGrid"/>
        <w:tblW w:w="10440" w:type="dxa"/>
        <w:tblInd w:w="-972" w:type="dxa"/>
        <w:tblLayout w:type="fixed"/>
        <w:tblLook w:val="01E0" w:firstRow="1" w:lastRow="1" w:firstColumn="1" w:lastColumn="1" w:noHBand="0" w:noVBand="0"/>
      </w:tblPr>
      <w:tblGrid>
        <w:gridCol w:w="1980"/>
        <w:gridCol w:w="8460"/>
      </w:tblGrid>
      <w:tr w:rsidR="005120FB" w:rsidRPr="00C04C30" w14:paraId="113AA613" w14:textId="77777777" w:rsidTr="003419F4">
        <w:tc>
          <w:tcPr>
            <w:tcW w:w="1980" w:type="dxa"/>
            <w:tcBorders>
              <w:right w:val="nil"/>
            </w:tcBorders>
          </w:tcPr>
          <w:p w14:paraId="39D1DE26" w14:textId="77777777" w:rsidR="005120FB" w:rsidRPr="00C04C30" w:rsidRDefault="00537DB6"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0560" behindDoc="0" locked="0" layoutInCell="1" allowOverlap="1" wp14:anchorId="7D031A56" wp14:editId="7B16530B">
                      <wp:simplePos x="0" y="0"/>
                      <wp:positionH relativeFrom="column">
                        <wp:posOffset>620395</wp:posOffset>
                      </wp:positionH>
                      <wp:positionV relativeFrom="paragraph">
                        <wp:posOffset>107315</wp:posOffset>
                      </wp:positionV>
                      <wp:extent cx="457200" cy="457200"/>
                      <wp:effectExtent l="1270" t="2540" r="8255" b="6985"/>
                      <wp:wrapNone/>
                      <wp:docPr id="7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76" name="Oval 264"/>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265"/>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554BE"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24A0DD75"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1</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31A56" id="Group 263" o:spid="_x0000_s1035" style="position:absolute;left:0;text-align:left;margin-left:48.85pt;margin-top:8.45pt;width:36pt;height:36pt;z-index:251650560;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">
                      <v:oval id="Oval 264" o:spid="_x0000_s1036"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" fillcolor="#06c" stroked="f"/>
                      <v:shape id="Text Box 265" o:spid="_x0000_s1037"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" fillcolor="#06c" stroked="f">
                        <v:fill opacity="0"/>
                        <v:textbox inset=".5mm,.3mm,.5mm,.3mm">
                          <w:txbxContent>
                            <w:p w14:paraId="405554BE"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24A0DD75"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1</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1584" behindDoc="0" locked="0" layoutInCell="1" allowOverlap="1" wp14:anchorId="227CCC4D" wp14:editId="28B670D4">
                      <wp:simplePos x="0" y="0"/>
                      <wp:positionH relativeFrom="column">
                        <wp:posOffset>45720</wp:posOffset>
                      </wp:positionH>
                      <wp:positionV relativeFrom="paragraph">
                        <wp:posOffset>109220</wp:posOffset>
                      </wp:positionV>
                      <wp:extent cx="499745" cy="459105"/>
                      <wp:effectExtent l="7620" t="4445" r="6985" b="3175"/>
                      <wp:wrapNone/>
                      <wp:docPr id="7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73" name="Oval 267"/>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268"/>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5CFC5"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Step</w:t>
                                    </w:r>
                                  </w:p>
                                  <w:p w14:paraId="4B90A7C2"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1</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CCC4D" id="Group 266" o:spid="_x0000_s1038" style="position:absolute;left:0;text-align:left;margin-left:3.6pt;margin-top:8.6pt;width:39.35pt;height:36.15pt;z-index:251651584;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">
                      <v:oval id="Oval 267" o:spid="_x0000_s1039"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" fillcolor="#fc0" stroked="f"/>
                      <v:shape id="Text Box 268" o:spid="_x0000_s1040"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" fillcolor="#fc0" stroked="f">
                        <v:fill opacity="0"/>
                        <v:textbox inset=".5mm,.3mm,.5mm,.3mm">
                          <w:txbxContent>
                            <w:p w14:paraId="5ED5CFC5"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Step</w:t>
                              </w:r>
                            </w:p>
                            <w:p w14:paraId="4B90A7C2"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1</w:t>
                              </w:r>
                            </w:p>
                          </w:txbxContent>
                        </v:textbox>
                      </v:shape>
                    </v:group>
                  </w:pict>
                </mc:Fallback>
              </mc:AlternateContent>
            </w:r>
          </w:p>
          <w:p w14:paraId="43441EE9" w14:textId="77777777" w:rsidR="00812922" w:rsidRPr="00C04C30" w:rsidRDefault="00812922" w:rsidP="00812922">
            <w:pPr>
              <w:pStyle w:val="Default"/>
              <w:rPr>
                <w:sz w:val="18"/>
                <w:szCs w:val="18"/>
              </w:rPr>
            </w:pPr>
          </w:p>
          <w:p w14:paraId="2762B8F2" w14:textId="77777777" w:rsidR="00812922" w:rsidRPr="00C04C30" w:rsidRDefault="00812922" w:rsidP="00812922">
            <w:pPr>
              <w:pStyle w:val="Default"/>
              <w:rPr>
                <w:sz w:val="18"/>
                <w:szCs w:val="18"/>
              </w:rPr>
            </w:pPr>
          </w:p>
          <w:p w14:paraId="115DEFC3" w14:textId="77777777" w:rsidR="00812922" w:rsidRPr="00C04C30" w:rsidRDefault="00812922" w:rsidP="00812922">
            <w:pPr>
              <w:pStyle w:val="Default"/>
              <w:rPr>
                <w:sz w:val="18"/>
                <w:szCs w:val="18"/>
              </w:rPr>
            </w:pPr>
          </w:p>
          <w:p w14:paraId="5BC3C921" w14:textId="77777777" w:rsidR="00812922" w:rsidRPr="00C04C30" w:rsidRDefault="00812922" w:rsidP="00812922">
            <w:pPr>
              <w:pStyle w:val="Default"/>
              <w:rPr>
                <w:sz w:val="18"/>
                <w:szCs w:val="18"/>
              </w:rPr>
            </w:pPr>
          </w:p>
          <w:p w14:paraId="0107E729" w14:textId="77777777" w:rsidR="00812922" w:rsidRPr="00C04C30" w:rsidRDefault="00812922" w:rsidP="00812922">
            <w:pPr>
              <w:pStyle w:val="Default"/>
              <w:rPr>
                <w:sz w:val="18"/>
                <w:szCs w:val="18"/>
              </w:rPr>
            </w:pPr>
          </w:p>
        </w:tc>
        <w:tc>
          <w:tcPr>
            <w:tcW w:w="8460" w:type="dxa"/>
            <w:tcBorders>
              <w:left w:val="nil"/>
            </w:tcBorders>
          </w:tcPr>
          <w:p w14:paraId="273BC026" w14:textId="77777777" w:rsidR="000E262D" w:rsidRPr="00B06F9E" w:rsidRDefault="000E262D" w:rsidP="003419F4">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 xml:space="preserve">The applicant discusses the proposed purchase with one of the Council’s </w:t>
            </w:r>
            <w:r w:rsidR="00FD396C">
              <w:rPr>
                <w:rStyle w:val="A3"/>
                <w:rFonts w:ascii="Arial" w:hAnsi="Arial" w:cs="Arial"/>
                <w:sz w:val="18"/>
                <w:szCs w:val="18"/>
              </w:rPr>
              <w:t>Access and Transport</w:t>
            </w:r>
            <w:r w:rsidRPr="00B06F9E">
              <w:rPr>
                <w:rStyle w:val="A3"/>
                <w:rFonts w:ascii="Arial" w:hAnsi="Arial" w:cs="Arial"/>
                <w:sz w:val="18"/>
                <w:szCs w:val="18"/>
              </w:rPr>
              <w:t xml:space="preserve"> </w:t>
            </w:r>
            <w:r w:rsidR="00FD396C">
              <w:rPr>
                <w:rStyle w:val="A3"/>
                <w:rFonts w:ascii="Arial" w:hAnsi="Arial" w:cs="Arial"/>
                <w:sz w:val="18"/>
                <w:szCs w:val="18"/>
              </w:rPr>
              <w:t>t</w:t>
            </w:r>
            <w:r w:rsidR="00B06F9E">
              <w:rPr>
                <w:rStyle w:val="A3"/>
                <w:rFonts w:ascii="Arial" w:hAnsi="Arial" w:cs="Arial"/>
                <w:sz w:val="18"/>
                <w:szCs w:val="18"/>
              </w:rPr>
              <w:t>eam</w:t>
            </w:r>
            <w:r w:rsidRPr="00B06F9E">
              <w:rPr>
                <w:rStyle w:val="A3"/>
                <w:rFonts w:ascii="Arial" w:hAnsi="Arial" w:cs="Arial"/>
                <w:sz w:val="18"/>
                <w:szCs w:val="18"/>
              </w:rPr>
              <w:t xml:space="preserve"> and makes an application with:</w:t>
            </w:r>
          </w:p>
          <w:p w14:paraId="3A474ABF" w14:textId="77777777" w:rsidR="000E262D" w:rsidRPr="00B06F9E" w:rsidRDefault="000E262D" w:rsidP="0093006A">
            <w:pPr>
              <w:pStyle w:val="Pa1"/>
              <w:spacing w:line="220" w:lineRule="exact"/>
              <w:ind w:left="720" w:hanging="468"/>
              <w:jc w:val="both"/>
              <w:rPr>
                <w:rStyle w:val="A3"/>
                <w:rFonts w:ascii="Arial" w:hAnsi="Arial" w:cs="Arial"/>
                <w:sz w:val="18"/>
                <w:szCs w:val="18"/>
              </w:rPr>
            </w:pPr>
            <w:r w:rsidRPr="00B06F9E">
              <w:rPr>
                <w:rStyle w:val="A3"/>
                <w:rFonts w:ascii="Arial" w:hAnsi="Arial" w:cs="Arial"/>
                <w:sz w:val="18"/>
                <w:szCs w:val="18"/>
              </w:rPr>
              <w:t xml:space="preserve">• </w:t>
            </w:r>
            <w:r w:rsidR="00A142EF" w:rsidRPr="00B06F9E">
              <w:rPr>
                <w:rStyle w:val="A3"/>
                <w:rFonts w:ascii="Arial" w:hAnsi="Arial" w:cs="Arial"/>
                <w:sz w:val="18"/>
                <w:szCs w:val="18"/>
              </w:rPr>
              <w:tab/>
            </w:r>
            <w:r w:rsidRPr="00B06F9E">
              <w:rPr>
                <w:rStyle w:val="A3"/>
                <w:rFonts w:ascii="Arial" w:hAnsi="Arial" w:cs="Arial"/>
                <w:sz w:val="18"/>
                <w:szCs w:val="18"/>
              </w:rPr>
              <w:t>a completed application form containing an explanation of why they wish to purchase the unformed legal road</w:t>
            </w:r>
          </w:p>
          <w:p w14:paraId="5C0B57AA" w14:textId="77777777" w:rsidR="000E262D" w:rsidRPr="00B06F9E" w:rsidRDefault="000E262D" w:rsidP="0093006A">
            <w:pPr>
              <w:pStyle w:val="Pa1"/>
              <w:spacing w:line="220" w:lineRule="exact"/>
              <w:ind w:left="252"/>
              <w:jc w:val="both"/>
              <w:rPr>
                <w:rStyle w:val="A3"/>
                <w:rFonts w:ascii="Arial" w:hAnsi="Arial" w:cs="Arial"/>
                <w:sz w:val="18"/>
                <w:szCs w:val="18"/>
              </w:rPr>
            </w:pPr>
            <w:r w:rsidRPr="00B06F9E">
              <w:rPr>
                <w:rStyle w:val="A3"/>
                <w:rFonts w:ascii="Arial" w:hAnsi="Arial" w:cs="Arial"/>
                <w:sz w:val="18"/>
                <w:szCs w:val="18"/>
              </w:rPr>
              <w:t xml:space="preserve">• </w:t>
            </w:r>
            <w:r w:rsidR="00A142EF" w:rsidRPr="00B06F9E">
              <w:rPr>
                <w:rStyle w:val="A3"/>
                <w:rFonts w:ascii="Arial" w:hAnsi="Arial" w:cs="Arial"/>
                <w:sz w:val="18"/>
                <w:szCs w:val="18"/>
              </w:rPr>
              <w:tab/>
            </w:r>
            <w:r w:rsidRPr="00B06F9E">
              <w:rPr>
                <w:rStyle w:val="A3"/>
                <w:rFonts w:ascii="Arial" w:hAnsi="Arial" w:cs="Arial"/>
                <w:sz w:val="18"/>
                <w:szCs w:val="18"/>
              </w:rPr>
              <w:t>a current certificate of title for their adjoining property</w:t>
            </w:r>
          </w:p>
          <w:p w14:paraId="3A2F07EC" w14:textId="77777777" w:rsidR="000E262D" w:rsidRPr="00B06F9E" w:rsidRDefault="000E262D" w:rsidP="0093006A">
            <w:pPr>
              <w:pStyle w:val="Pa1"/>
              <w:spacing w:line="220" w:lineRule="exact"/>
              <w:ind w:left="720" w:hanging="468"/>
              <w:jc w:val="both"/>
              <w:rPr>
                <w:rStyle w:val="A3"/>
                <w:rFonts w:ascii="Arial" w:hAnsi="Arial" w:cs="Arial"/>
                <w:sz w:val="18"/>
                <w:szCs w:val="18"/>
              </w:rPr>
            </w:pPr>
            <w:r w:rsidRPr="00B06F9E">
              <w:rPr>
                <w:rStyle w:val="A3"/>
                <w:rFonts w:ascii="Arial" w:hAnsi="Arial" w:cs="Arial"/>
                <w:sz w:val="18"/>
                <w:szCs w:val="18"/>
              </w:rPr>
              <w:t xml:space="preserve">• </w:t>
            </w:r>
            <w:r w:rsidR="00A142EF" w:rsidRPr="00B06F9E">
              <w:rPr>
                <w:rStyle w:val="A3"/>
                <w:rFonts w:ascii="Arial" w:hAnsi="Arial" w:cs="Arial"/>
                <w:sz w:val="18"/>
                <w:szCs w:val="18"/>
              </w:rPr>
              <w:tab/>
            </w:r>
            <w:r w:rsidRPr="00B06F9E">
              <w:rPr>
                <w:rStyle w:val="A3"/>
                <w:rFonts w:ascii="Arial" w:hAnsi="Arial" w:cs="Arial"/>
                <w:sz w:val="18"/>
                <w:szCs w:val="18"/>
              </w:rPr>
              <w:t>an aerial photo or plan of their adjoining property with the area proposed to be purchased clearly marked</w:t>
            </w:r>
          </w:p>
          <w:p w14:paraId="394FC98B" w14:textId="77777777" w:rsidR="000E262D" w:rsidRPr="00B06F9E" w:rsidRDefault="000E262D" w:rsidP="0093006A">
            <w:pPr>
              <w:pStyle w:val="Pa1"/>
              <w:spacing w:line="220" w:lineRule="exact"/>
              <w:ind w:left="252"/>
              <w:jc w:val="both"/>
              <w:rPr>
                <w:rStyle w:val="A3"/>
                <w:rFonts w:ascii="Arial" w:hAnsi="Arial" w:cs="Arial"/>
                <w:sz w:val="18"/>
                <w:szCs w:val="18"/>
              </w:rPr>
            </w:pPr>
            <w:r w:rsidRPr="00B06F9E">
              <w:rPr>
                <w:rStyle w:val="A3"/>
                <w:rFonts w:ascii="Arial" w:hAnsi="Arial" w:cs="Arial"/>
                <w:sz w:val="18"/>
                <w:szCs w:val="18"/>
              </w:rPr>
              <w:t xml:space="preserve">• </w:t>
            </w:r>
            <w:r w:rsidR="00A142EF" w:rsidRPr="00B06F9E">
              <w:rPr>
                <w:rStyle w:val="A3"/>
                <w:rFonts w:ascii="Arial" w:hAnsi="Arial" w:cs="Arial"/>
                <w:sz w:val="18"/>
                <w:szCs w:val="18"/>
              </w:rPr>
              <w:tab/>
            </w:r>
            <w:r w:rsidRPr="00B06F9E">
              <w:rPr>
                <w:rStyle w:val="A3"/>
                <w:rFonts w:ascii="Arial" w:hAnsi="Arial" w:cs="Arial"/>
                <w:sz w:val="18"/>
                <w:szCs w:val="18"/>
              </w:rPr>
              <w:t>service authority consents (see application form)</w:t>
            </w:r>
          </w:p>
          <w:p w14:paraId="44F3A70C" w14:textId="1B319568" w:rsidR="000E262D" w:rsidRPr="00B06F9E" w:rsidRDefault="000E262D" w:rsidP="0093006A">
            <w:pPr>
              <w:pStyle w:val="Pa1"/>
              <w:spacing w:line="220" w:lineRule="exact"/>
              <w:ind w:left="252"/>
              <w:jc w:val="both"/>
              <w:rPr>
                <w:rStyle w:val="A3"/>
                <w:rFonts w:ascii="Arial" w:hAnsi="Arial" w:cs="Arial"/>
                <w:sz w:val="18"/>
                <w:szCs w:val="18"/>
              </w:rPr>
            </w:pPr>
            <w:r w:rsidRPr="00B06F9E">
              <w:rPr>
                <w:rStyle w:val="A3"/>
                <w:rFonts w:ascii="Arial" w:hAnsi="Arial" w:cs="Arial"/>
                <w:sz w:val="18"/>
                <w:szCs w:val="18"/>
              </w:rPr>
              <w:t xml:space="preserve">• </w:t>
            </w:r>
            <w:r w:rsidR="00A142EF" w:rsidRPr="00B06F9E">
              <w:rPr>
                <w:rStyle w:val="A3"/>
                <w:rFonts w:ascii="Arial" w:hAnsi="Arial" w:cs="Arial"/>
                <w:sz w:val="18"/>
                <w:szCs w:val="18"/>
              </w:rPr>
              <w:tab/>
            </w:r>
            <w:r w:rsidRPr="00B06F9E">
              <w:rPr>
                <w:rStyle w:val="A3"/>
                <w:rFonts w:ascii="Arial" w:hAnsi="Arial" w:cs="Arial"/>
                <w:sz w:val="18"/>
                <w:szCs w:val="18"/>
              </w:rPr>
              <w:t>an application fee of $</w:t>
            </w:r>
            <w:r w:rsidR="00405ABE">
              <w:rPr>
                <w:rStyle w:val="A3"/>
                <w:rFonts w:ascii="Arial" w:hAnsi="Arial" w:cs="Arial"/>
                <w:sz w:val="18"/>
                <w:szCs w:val="18"/>
              </w:rPr>
              <w:t>775.</w:t>
            </w:r>
            <w:r w:rsidR="00365850" w:rsidRPr="00B06F9E">
              <w:rPr>
                <w:rStyle w:val="A3"/>
                <w:rFonts w:ascii="Arial" w:hAnsi="Arial" w:cs="Arial"/>
                <w:sz w:val="18"/>
                <w:szCs w:val="18"/>
              </w:rPr>
              <w:t>00</w:t>
            </w:r>
            <w:r w:rsidRPr="00B06F9E">
              <w:rPr>
                <w:rStyle w:val="A3"/>
                <w:rFonts w:ascii="Arial" w:hAnsi="Arial" w:cs="Arial"/>
                <w:sz w:val="18"/>
                <w:szCs w:val="18"/>
              </w:rPr>
              <w:t xml:space="preserve"> (including GST)</w:t>
            </w:r>
          </w:p>
          <w:p w14:paraId="525C511F" w14:textId="77777777" w:rsidR="000E262D" w:rsidRPr="00B06F9E" w:rsidRDefault="000E262D" w:rsidP="0093006A">
            <w:pPr>
              <w:pStyle w:val="Pa1"/>
              <w:spacing w:line="220" w:lineRule="exact"/>
              <w:ind w:left="252"/>
              <w:jc w:val="both"/>
              <w:rPr>
                <w:rStyle w:val="A3"/>
                <w:rFonts w:ascii="Arial" w:hAnsi="Arial" w:cs="Arial"/>
                <w:sz w:val="18"/>
                <w:szCs w:val="18"/>
              </w:rPr>
            </w:pPr>
            <w:r w:rsidRPr="00B06F9E">
              <w:rPr>
                <w:rStyle w:val="A3"/>
                <w:rFonts w:ascii="Arial" w:hAnsi="Arial" w:cs="Arial"/>
                <w:sz w:val="18"/>
                <w:szCs w:val="18"/>
              </w:rPr>
              <w:t xml:space="preserve">• </w:t>
            </w:r>
            <w:r w:rsidR="00A142EF" w:rsidRPr="00B06F9E">
              <w:rPr>
                <w:rStyle w:val="A3"/>
                <w:rFonts w:ascii="Arial" w:hAnsi="Arial" w:cs="Arial"/>
                <w:sz w:val="18"/>
                <w:szCs w:val="18"/>
              </w:rPr>
              <w:tab/>
            </w:r>
            <w:r w:rsidRPr="00B06F9E">
              <w:rPr>
                <w:rStyle w:val="A3"/>
                <w:rFonts w:ascii="Arial" w:hAnsi="Arial" w:cs="Arial"/>
                <w:sz w:val="18"/>
                <w:szCs w:val="18"/>
              </w:rPr>
              <w:t>current photos of the proposed road–stopping area.</w:t>
            </w:r>
          </w:p>
          <w:p w14:paraId="3AA10354" w14:textId="77777777" w:rsidR="00E1610B" w:rsidRPr="00B06F9E" w:rsidRDefault="00E1610B" w:rsidP="00E1610B">
            <w:pPr>
              <w:pStyle w:val="Pa1"/>
              <w:spacing w:line="220" w:lineRule="exact"/>
              <w:ind w:left="72"/>
              <w:rPr>
                <w:rStyle w:val="A3"/>
                <w:rFonts w:ascii="Arial" w:hAnsi="Arial" w:cs="Arial"/>
                <w:sz w:val="18"/>
                <w:szCs w:val="18"/>
              </w:rPr>
            </w:pPr>
          </w:p>
          <w:p w14:paraId="4E098B07" w14:textId="45776D74" w:rsidR="00E1610B" w:rsidRPr="00B06F9E" w:rsidRDefault="00FD396C" w:rsidP="00E1610B">
            <w:pPr>
              <w:pStyle w:val="Pa1"/>
              <w:spacing w:line="220" w:lineRule="exact"/>
              <w:ind w:left="72"/>
              <w:rPr>
                <w:rStyle w:val="A3"/>
                <w:rFonts w:ascii="Arial" w:hAnsi="Arial" w:cs="Arial"/>
                <w:sz w:val="18"/>
                <w:szCs w:val="18"/>
              </w:rPr>
            </w:pPr>
            <w:r>
              <w:rPr>
                <w:rStyle w:val="A3"/>
                <w:rFonts w:ascii="Arial" w:hAnsi="Arial" w:cs="Arial"/>
                <w:sz w:val="18"/>
                <w:szCs w:val="18"/>
              </w:rPr>
              <w:t>The application fee pays for up to five</w:t>
            </w:r>
            <w:r w:rsidR="00E02DAA">
              <w:rPr>
                <w:rStyle w:val="A3"/>
                <w:rFonts w:ascii="Arial" w:hAnsi="Arial" w:cs="Arial"/>
                <w:sz w:val="18"/>
                <w:szCs w:val="18"/>
              </w:rPr>
              <w:t xml:space="preserve"> hours processing by Council staff.  Once processing time exceeds five hours, the applicant will be charged $1</w:t>
            </w:r>
            <w:r w:rsidR="00500ABD">
              <w:rPr>
                <w:rStyle w:val="A3"/>
                <w:rFonts w:ascii="Arial" w:hAnsi="Arial" w:cs="Arial"/>
                <w:sz w:val="18"/>
                <w:szCs w:val="18"/>
              </w:rPr>
              <w:t>5</w:t>
            </w:r>
            <w:r w:rsidR="00405ABE">
              <w:rPr>
                <w:rStyle w:val="A3"/>
                <w:rFonts w:ascii="Arial" w:hAnsi="Arial" w:cs="Arial"/>
                <w:sz w:val="18"/>
                <w:szCs w:val="18"/>
              </w:rPr>
              <w:t>7</w:t>
            </w:r>
            <w:r w:rsidR="00E02DAA">
              <w:rPr>
                <w:rStyle w:val="A3"/>
                <w:rFonts w:ascii="Arial" w:hAnsi="Arial" w:cs="Arial"/>
                <w:sz w:val="18"/>
                <w:szCs w:val="18"/>
              </w:rPr>
              <w:t xml:space="preserve"> (including GST) per hour.  </w:t>
            </w:r>
            <w:r w:rsidR="00E1610B" w:rsidRPr="00B06F9E">
              <w:rPr>
                <w:rStyle w:val="A3"/>
                <w:rFonts w:ascii="Arial" w:hAnsi="Arial" w:cs="Arial"/>
                <w:sz w:val="18"/>
                <w:szCs w:val="18"/>
              </w:rPr>
              <w:t xml:space="preserve">A partial refund </w:t>
            </w:r>
            <w:r w:rsidR="00E02DAA">
              <w:rPr>
                <w:rStyle w:val="A3"/>
                <w:rFonts w:ascii="Arial" w:hAnsi="Arial" w:cs="Arial"/>
                <w:sz w:val="18"/>
                <w:szCs w:val="18"/>
              </w:rPr>
              <w:t>may be given if the proposal is declined early in the process i.e. befo</w:t>
            </w:r>
            <w:r w:rsidR="00180AFE">
              <w:rPr>
                <w:rStyle w:val="A3"/>
                <w:rFonts w:ascii="Arial" w:hAnsi="Arial" w:cs="Arial"/>
                <w:sz w:val="18"/>
                <w:szCs w:val="18"/>
              </w:rPr>
              <w:t>re step 4.  In such cases, $28</w:t>
            </w:r>
            <w:r w:rsidR="00E30F7F">
              <w:rPr>
                <w:rStyle w:val="A3"/>
                <w:rFonts w:ascii="Arial" w:hAnsi="Arial" w:cs="Arial"/>
                <w:sz w:val="18"/>
                <w:szCs w:val="18"/>
              </w:rPr>
              <w:t>6</w:t>
            </w:r>
            <w:r w:rsidR="00180AFE">
              <w:rPr>
                <w:rStyle w:val="A3"/>
                <w:rFonts w:ascii="Arial" w:hAnsi="Arial" w:cs="Arial"/>
                <w:sz w:val="18"/>
                <w:szCs w:val="18"/>
              </w:rPr>
              <w:t xml:space="preserve"> </w:t>
            </w:r>
            <w:r w:rsidR="00E02DAA">
              <w:rPr>
                <w:rStyle w:val="A3"/>
                <w:rFonts w:ascii="Arial" w:hAnsi="Arial" w:cs="Arial"/>
                <w:sz w:val="18"/>
                <w:szCs w:val="18"/>
              </w:rPr>
              <w:t>(including GST) equivalent to two hours processing time of the original application fee is not refundable and applicants are charged for any additional hours.  For example, if staff spent three hours on an application and it was the withdrawn or declined, the applicant would get $2</w:t>
            </w:r>
            <w:r w:rsidR="00180AFE">
              <w:rPr>
                <w:rStyle w:val="A3"/>
                <w:rFonts w:ascii="Arial" w:hAnsi="Arial" w:cs="Arial"/>
                <w:sz w:val="18"/>
                <w:szCs w:val="18"/>
              </w:rPr>
              <w:t>8</w:t>
            </w:r>
            <w:r w:rsidR="00E30F7F">
              <w:rPr>
                <w:rStyle w:val="A3"/>
                <w:rFonts w:ascii="Arial" w:hAnsi="Arial" w:cs="Arial"/>
                <w:sz w:val="18"/>
                <w:szCs w:val="18"/>
              </w:rPr>
              <w:t>6</w:t>
            </w:r>
            <w:r w:rsidR="00E02DAA">
              <w:rPr>
                <w:rStyle w:val="A3"/>
                <w:rFonts w:ascii="Arial" w:hAnsi="Arial" w:cs="Arial"/>
                <w:sz w:val="18"/>
                <w:szCs w:val="18"/>
              </w:rPr>
              <w:t xml:space="preserve"> of their original fee back. If four hours had been spent, they would get $1</w:t>
            </w:r>
            <w:r w:rsidR="00405ABE">
              <w:rPr>
                <w:rStyle w:val="A3"/>
                <w:rFonts w:ascii="Arial" w:hAnsi="Arial" w:cs="Arial"/>
                <w:sz w:val="18"/>
                <w:szCs w:val="18"/>
              </w:rPr>
              <w:t>57</w:t>
            </w:r>
            <w:bookmarkStart w:id="0" w:name="_GoBack"/>
            <w:bookmarkEnd w:id="0"/>
            <w:r w:rsidR="00E02DAA">
              <w:rPr>
                <w:rStyle w:val="A3"/>
                <w:rFonts w:ascii="Arial" w:hAnsi="Arial" w:cs="Arial"/>
                <w:sz w:val="18"/>
                <w:szCs w:val="18"/>
              </w:rPr>
              <w:t xml:space="preserve"> (including GST) back. No refunds will be made following a favourable Council decision at step 4.</w:t>
            </w:r>
          </w:p>
          <w:p w14:paraId="5F275964" w14:textId="77777777" w:rsidR="00E1610B" w:rsidRPr="00B06F9E" w:rsidRDefault="00E1610B" w:rsidP="00E1610B">
            <w:pPr>
              <w:pStyle w:val="Pa1"/>
              <w:spacing w:line="220" w:lineRule="exact"/>
              <w:ind w:left="72"/>
              <w:rPr>
                <w:rStyle w:val="A3"/>
                <w:rFonts w:ascii="Arial" w:hAnsi="Arial" w:cs="Arial"/>
                <w:sz w:val="18"/>
                <w:szCs w:val="18"/>
              </w:rPr>
            </w:pPr>
          </w:p>
          <w:p w14:paraId="039D46F8" w14:textId="77777777" w:rsidR="00FD396C" w:rsidRDefault="000E262D" w:rsidP="0079304A">
            <w:pPr>
              <w:pStyle w:val="Pa1"/>
              <w:spacing w:line="220" w:lineRule="exact"/>
              <w:ind w:left="72"/>
              <w:rPr>
                <w:rStyle w:val="A3"/>
                <w:rFonts w:ascii="Arial" w:hAnsi="Arial" w:cs="Arial"/>
                <w:sz w:val="18"/>
                <w:szCs w:val="18"/>
              </w:rPr>
            </w:pPr>
            <w:r w:rsidRPr="00B06F9E">
              <w:rPr>
                <w:rStyle w:val="A3"/>
                <w:rFonts w:ascii="Arial" w:hAnsi="Arial" w:cs="Arial"/>
                <w:sz w:val="18"/>
                <w:szCs w:val="18"/>
              </w:rPr>
              <w:t>All costs as they occur during the process will be met by the applicant. This includes, but is not limited to, survey costs, public notification</w:t>
            </w:r>
            <w:r w:rsidR="00A142EF" w:rsidRPr="00B06F9E">
              <w:rPr>
                <w:rStyle w:val="A3"/>
                <w:rFonts w:ascii="Arial" w:hAnsi="Arial" w:cs="Arial"/>
                <w:sz w:val="18"/>
                <w:szCs w:val="18"/>
              </w:rPr>
              <w:t xml:space="preserve"> </w:t>
            </w:r>
            <w:r w:rsidRPr="00B06F9E">
              <w:rPr>
                <w:rStyle w:val="A3"/>
                <w:rFonts w:ascii="Arial" w:hAnsi="Arial" w:cs="Arial"/>
                <w:sz w:val="18"/>
                <w:szCs w:val="18"/>
              </w:rPr>
              <w:t xml:space="preserve">costs, valuation costs, the Council's legal costs and staff processing time. </w:t>
            </w:r>
          </w:p>
          <w:p w14:paraId="43B85250" w14:textId="77777777" w:rsidR="0079304A" w:rsidRPr="0079304A" w:rsidRDefault="0079304A" w:rsidP="0079304A">
            <w:pPr>
              <w:pStyle w:val="Default"/>
            </w:pPr>
          </w:p>
        </w:tc>
      </w:tr>
    </w:tbl>
    <w:p w14:paraId="1201E6AB" w14:textId="77777777" w:rsidR="00037654" w:rsidRPr="00C04C30" w:rsidRDefault="00037654" w:rsidP="00C33BEE">
      <w:pPr>
        <w:jc w:val="cente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0E262D" w:rsidRPr="00C04C30" w14:paraId="4429A35A" w14:textId="77777777" w:rsidTr="00CC3F5F">
        <w:trPr>
          <w:trHeight w:val="1176"/>
        </w:trPr>
        <w:tc>
          <w:tcPr>
            <w:tcW w:w="1980" w:type="dxa"/>
            <w:tcBorders>
              <w:right w:val="nil"/>
            </w:tcBorders>
          </w:tcPr>
          <w:p w14:paraId="6DFAF7B3" w14:textId="77777777" w:rsidR="000E262D" w:rsidRPr="00C04C30" w:rsidRDefault="00537DB6"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49536" behindDoc="0" locked="0" layoutInCell="1" allowOverlap="1" wp14:anchorId="7A133A19" wp14:editId="4EA8BD0E">
                      <wp:simplePos x="0" y="0"/>
                      <wp:positionH relativeFrom="column">
                        <wp:posOffset>48895</wp:posOffset>
                      </wp:positionH>
                      <wp:positionV relativeFrom="paragraph">
                        <wp:posOffset>38735</wp:posOffset>
                      </wp:positionV>
                      <wp:extent cx="499745" cy="459105"/>
                      <wp:effectExtent l="1270" t="635" r="3810" b="6985"/>
                      <wp:wrapNone/>
                      <wp:docPr id="6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70" name="Oval 261"/>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262"/>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A2B5E"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Step</w:t>
                                    </w:r>
                                  </w:p>
                                  <w:p w14:paraId="7A0EA16B"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33A19" id="Group 260" o:spid="_x0000_s1041" style="position:absolute;left:0;text-align:left;margin-left:3.85pt;margin-top:3.05pt;width:39.35pt;height:36.15pt;z-index:251649536;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">
                      <v:oval id="Oval 261" o:spid="_x0000_s1042"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" fillcolor="#fc0" stroked="f"/>
                      <v:shape id="Text Box 262" o:spid="_x0000_s1043"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" fillcolor="#fc0" stroked="f">
                        <v:fill opacity="0"/>
                        <v:textbox inset=".5mm,.3mm,.5mm,.3mm">
                          <w:txbxContent>
                            <w:p w14:paraId="6E6A2B5E"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Step</w:t>
                              </w:r>
                            </w:p>
                            <w:p w14:paraId="7A0EA16B" w14:textId="77777777" w:rsidR="0057274C" w:rsidRPr="00B06F9E" w:rsidRDefault="0057274C" w:rsidP="003419F4">
                              <w:pPr>
                                <w:shd w:val="clear" w:color="auto" w:fill="FFCC00"/>
                                <w:jc w:val="center"/>
                                <w:rPr>
                                  <w:rFonts w:ascii="Arial" w:hAnsi="Arial" w:cs="Arial"/>
                                  <w:b/>
                                  <w:sz w:val="16"/>
                                  <w:szCs w:val="16"/>
                                </w:rPr>
                              </w:pPr>
                              <w:r w:rsidRPr="00B06F9E">
                                <w:rPr>
                                  <w:rFonts w:ascii="Arial" w:hAnsi="Arial" w:cs="Arial"/>
                                  <w:b/>
                                  <w:sz w:val="16"/>
                                  <w:szCs w:val="16"/>
                                </w:rPr>
                                <w:t>2</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48512" behindDoc="0" locked="0" layoutInCell="1" allowOverlap="1" wp14:anchorId="3A69922F" wp14:editId="7F19F594">
                      <wp:simplePos x="0" y="0"/>
                      <wp:positionH relativeFrom="column">
                        <wp:posOffset>620395</wp:posOffset>
                      </wp:positionH>
                      <wp:positionV relativeFrom="paragraph">
                        <wp:posOffset>38735</wp:posOffset>
                      </wp:positionV>
                      <wp:extent cx="457200" cy="457200"/>
                      <wp:effectExtent l="1270" t="635" r="8255" b="8890"/>
                      <wp:wrapNone/>
                      <wp:docPr id="6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67" name="Oval 258"/>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259"/>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33B92"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68510A2E"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6</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9922F" id="Group 257" o:spid="_x0000_s1044" style="position:absolute;left:0;text-align:left;margin-left:48.85pt;margin-top:3.05pt;width:36pt;height:36pt;z-index:251648512;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">
                      <v:oval id="Oval 258" o:spid="_x0000_s1045"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" fillcolor="#06c" stroked="f"/>
                      <v:shape id="Text Box 259" o:spid="_x0000_s1046"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" fillcolor="#06c" stroked="f">
                        <v:fill opacity="0"/>
                        <v:textbox inset=".5mm,.3mm,.5mm,.3mm">
                          <w:txbxContent>
                            <w:p w14:paraId="02433B92"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68510A2E" w14:textId="77777777" w:rsidR="0057274C" w:rsidRPr="00B06F9E" w:rsidRDefault="0057274C" w:rsidP="003419F4">
                              <w:pPr>
                                <w:shd w:val="clear" w:color="auto" w:fill="0066CC"/>
                                <w:jc w:val="center"/>
                                <w:rPr>
                                  <w:rFonts w:ascii="Arial" w:hAnsi="Arial" w:cs="Arial"/>
                                  <w:b/>
                                  <w:color w:val="FFFFFF"/>
                                  <w:sz w:val="15"/>
                                  <w:szCs w:val="15"/>
                                </w:rPr>
                              </w:pPr>
                              <w:r w:rsidRPr="00B06F9E">
                                <w:rPr>
                                  <w:rFonts w:ascii="Arial" w:hAnsi="Arial" w:cs="Arial"/>
                                  <w:b/>
                                  <w:color w:val="FFFFFF"/>
                                  <w:sz w:val="15"/>
                                  <w:szCs w:val="15"/>
                                </w:rPr>
                                <w:t>6</w:t>
                              </w:r>
                            </w:p>
                          </w:txbxContent>
                        </v:textbox>
                      </v:shape>
                    </v:group>
                  </w:pict>
                </mc:Fallback>
              </mc:AlternateContent>
            </w:r>
          </w:p>
          <w:p w14:paraId="4FFD761A" w14:textId="77777777" w:rsidR="004C44F3" w:rsidRPr="00C04C30" w:rsidRDefault="004C44F3" w:rsidP="004C44F3">
            <w:pPr>
              <w:pStyle w:val="Default"/>
              <w:rPr>
                <w:sz w:val="18"/>
                <w:szCs w:val="18"/>
              </w:rPr>
            </w:pPr>
          </w:p>
        </w:tc>
        <w:tc>
          <w:tcPr>
            <w:tcW w:w="8460" w:type="dxa"/>
            <w:tcBorders>
              <w:left w:val="nil"/>
            </w:tcBorders>
          </w:tcPr>
          <w:p w14:paraId="49A8A8D3" w14:textId="77777777" w:rsidR="000E262D" w:rsidRPr="00B06F9E" w:rsidRDefault="00CF5F22" w:rsidP="003419F4">
            <w:pPr>
              <w:pStyle w:val="Pa1"/>
              <w:spacing w:line="220" w:lineRule="exact"/>
              <w:ind w:left="72"/>
              <w:jc w:val="both"/>
              <w:rPr>
                <w:rStyle w:val="A3"/>
                <w:rFonts w:ascii="Arial" w:hAnsi="Arial" w:cs="Arial"/>
                <w:sz w:val="18"/>
                <w:szCs w:val="18"/>
              </w:rPr>
            </w:pPr>
            <w:r>
              <w:rPr>
                <w:rStyle w:val="A3"/>
                <w:rFonts w:ascii="Arial" w:hAnsi="Arial" w:cs="Arial"/>
                <w:sz w:val="18"/>
                <w:szCs w:val="18"/>
              </w:rPr>
              <w:t xml:space="preserve">The </w:t>
            </w:r>
            <w:r w:rsidR="00CC22BD">
              <w:rPr>
                <w:rStyle w:val="A3"/>
                <w:rFonts w:ascii="Arial" w:hAnsi="Arial" w:cs="Arial"/>
                <w:sz w:val="18"/>
                <w:szCs w:val="18"/>
              </w:rPr>
              <w:t xml:space="preserve">relevant </w:t>
            </w:r>
            <w:r w:rsidR="00E02DAA">
              <w:rPr>
                <w:rStyle w:val="A3"/>
                <w:rFonts w:ascii="Arial" w:hAnsi="Arial" w:cs="Arial"/>
                <w:sz w:val="18"/>
                <w:szCs w:val="18"/>
              </w:rPr>
              <w:t xml:space="preserve">Council’s business units </w:t>
            </w:r>
            <w:r w:rsidR="00C27A27">
              <w:rPr>
                <w:rStyle w:val="A3"/>
                <w:rFonts w:ascii="Arial" w:hAnsi="Arial" w:cs="Arial"/>
                <w:sz w:val="18"/>
                <w:szCs w:val="18"/>
              </w:rPr>
              <w:t xml:space="preserve">and Community Board </w:t>
            </w:r>
            <w:r>
              <w:rPr>
                <w:rStyle w:val="A3"/>
                <w:rFonts w:ascii="Arial" w:hAnsi="Arial" w:cs="Arial"/>
                <w:sz w:val="18"/>
                <w:szCs w:val="18"/>
              </w:rPr>
              <w:t>are</w:t>
            </w:r>
            <w:r w:rsidR="00E02DAA">
              <w:rPr>
                <w:rStyle w:val="A3"/>
                <w:rFonts w:ascii="Arial" w:hAnsi="Arial" w:cs="Arial"/>
                <w:sz w:val="18"/>
                <w:szCs w:val="18"/>
              </w:rPr>
              <w:t xml:space="preserve"> consulted with to</w:t>
            </w:r>
            <w:r w:rsidR="000E262D" w:rsidRPr="00B06F9E">
              <w:rPr>
                <w:rStyle w:val="A3"/>
                <w:rFonts w:ascii="Arial" w:hAnsi="Arial" w:cs="Arial"/>
                <w:sz w:val="18"/>
                <w:szCs w:val="18"/>
              </w:rPr>
              <w:t xml:space="preserve"> determine whether there is any reason why the unformed legal road</w:t>
            </w:r>
            <w:r w:rsidR="00CC3F5F" w:rsidRPr="00B06F9E">
              <w:rPr>
                <w:rStyle w:val="A3"/>
                <w:rFonts w:ascii="Arial" w:hAnsi="Arial" w:cs="Arial"/>
                <w:sz w:val="18"/>
                <w:szCs w:val="18"/>
              </w:rPr>
              <w:t xml:space="preserve"> </w:t>
            </w:r>
            <w:r w:rsidR="000E262D" w:rsidRPr="00B06F9E">
              <w:rPr>
                <w:rStyle w:val="A3"/>
                <w:rFonts w:ascii="Arial" w:hAnsi="Arial" w:cs="Arial"/>
                <w:sz w:val="18"/>
                <w:szCs w:val="18"/>
              </w:rPr>
              <w:t>cannot be sold; what, if any, conditions are required; and other things including which neighbours need to be consulted.</w:t>
            </w:r>
          </w:p>
          <w:p w14:paraId="66617746" w14:textId="77777777" w:rsidR="000E262D" w:rsidRPr="00B06F9E" w:rsidRDefault="00A142EF" w:rsidP="0093006A">
            <w:pPr>
              <w:pStyle w:val="Pa1"/>
              <w:spacing w:line="220" w:lineRule="exact"/>
              <w:ind w:left="72"/>
              <w:jc w:val="both"/>
              <w:rPr>
                <w:rStyle w:val="A3"/>
                <w:rFonts w:ascii="Arial" w:hAnsi="Arial" w:cs="Arial"/>
                <w:b/>
                <w:sz w:val="18"/>
                <w:szCs w:val="18"/>
              </w:rPr>
            </w:pPr>
            <w:r w:rsidRPr="00B06F9E">
              <w:rPr>
                <w:rStyle w:val="A3"/>
                <w:rFonts w:ascii="Arial" w:hAnsi="Arial" w:cs="Arial"/>
                <w:sz w:val="18"/>
                <w:szCs w:val="18"/>
              </w:rPr>
              <w:br/>
            </w:r>
            <w:r w:rsidR="0093006A" w:rsidRPr="00B06F9E">
              <w:rPr>
                <w:rStyle w:val="A3"/>
                <w:rFonts w:ascii="Arial" w:hAnsi="Arial" w:cs="Arial"/>
                <w:b/>
                <w:sz w:val="18"/>
                <w:szCs w:val="18"/>
              </w:rPr>
              <w:t>Possible rejection</w:t>
            </w:r>
          </w:p>
        </w:tc>
      </w:tr>
    </w:tbl>
    <w:p w14:paraId="0C6C9541" w14:textId="77777777" w:rsidR="00037654" w:rsidRPr="00C04C30" w:rsidRDefault="00037654">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0E262D" w:rsidRPr="00C04C30" w14:paraId="2FE390BF" w14:textId="77777777" w:rsidTr="00434836">
        <w:tc>
          <w:tcPr>
            <w:tcW w:w="1980" w:type="dxa"/>
            <w:tcBorders>
              <w:right w:val="nil"/>
            </w:tcBorders>
          </w:tcPr>
          <w:p w14:paraId="3CA6A51F" w14:textId="77777777" w:rsidR="000E262D" w:rsidRPr="00C04C30" w:rsidRDefault="00537DB6"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44416" behindDoc="0" locked="0" layoutInCell="1" allowOverlap="1" wp14:anchorId="21EF2D2C" wp14:editId="6FA4B4F1">
                      <wp:simplePos x="0" y="0"/>
                      <wp:positionH relativeFrom="column">
                        <wp:posOffset>48895</wp:posOffset>
                      </wp:positionH>
                      <wp:positionV relativeFrom="paragraph">
                        <wp:posOffset>53975</wp:posOffset>
                      </wp:positionV>
                      <wp:extent cx="499745" cy="459105"/>
                      <wp:effectExtent l="1270" t="6350" r="3810" b="1270"/>
                      <wp:wrapNone/>
                      <wp:docPr id="6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64" name="Oval 100"/>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101"/>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FAACA" w14:textId="77777777" w:rsidR="0057274C" w:rsidRPr="00B06F9E" w:rsidRDefault="0057274C" w:rsidP="00C26B06">
                                    <w:pPr>
                                      <w:shd w:val="clear" w:color="auto" w:fill="FFCC00"/>
                                      <w:jc w:val="center"/>
                                      <w:rPr>
                                        <w:rFonts w:ascii="Arial" w:hAnsi="Arial" w:cs="Arial"/>
                                        <w:b/>
                                        <w:sz w:val="16"/>
                                        <w:szCs w:val="16"/>
                                      </w:rPr>
                                    </w:pPr>
                                    <w:r w:rsidRPr="00B06F9E">
                                      <w:rPr>
                                        <w:rFonts w:ascii="Arial" w:hAnsi="Arial" w:cs="Arial"/>
                                        <w:b/>
                                        <w:sz w:val="16"/>
                                        <w:szCs w:val="16"/>
                                      </w:rPr>
                                      <w:t>Step</w:t>
                                    </w:r>
                                  </w:p>
                                  <w:p w14:paraId="6947C785" w14:textId="77777777" w:rsidR="0057274C" w:rsidRPr="00B06F9E" w:rsidRDefault="0057274C" w:rsidP="00C26B06">
                                    <w:pPr>
                                      <w:shd w:val="clear" w:color="auto" w:fill="FFCC00"/>
                                      <w:jc w:val="center"/>
                                      <w:rPr>
                                        <w:rFonts w:ascii="Arial" w:hAnsi="Arial" w:cs="Arial"/>
                                        <w:b/>
                                        <w:sz w:val="16"/>
                                        <w:szCs w:val="16"/>
                                      </w:rPr>
                                    </w:pPr>
                                    <w:r w:rsidRPr="00B06F9E">
                                      <w:rPr>
                                        <w:rFonts w:ascii="Arial" w:hAnsi="Arial" w:cs="Arial"/>
                                        <w:b/>
                                        <w:sz w:val="16"/>
                                        <w:szCs w:val="16"/>
                                      </w:rPr>
                                      <w:t>3</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F2D2C" id="Group 255" o:spid="_x0000_s1047" style="position:absolute;left:0;text-align:left;margin-left:3.85pt;margin-top:4.25pt;width:39.35pt;height:36.15pt;z-index:251644416;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">
                      <v:oval id="Oval 100" o:spid="_x0000_s1048"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" fillcolor="#fc0" stroked="f"/>
                      <v:shape id="Text Box 101" o:spid="_x0000_s1049"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" fillcolor="#fc0" stroked="f">
                        <v:fill opacity="0"/>
                        <v:textbox inset=".5mm,.3mm,.5mm,.3mm">
                          <w:txbxContent>
                            <w:p w14:paraId="16FFAACA" w14:textId="77777777" w:rsidR="0057274C" w:rsidRPr="00B06F9E" w:rsidRDefault="0057274C" w:rsidP="00C26B06">
                              <w:pPr>
                                <w:shd w:val="clear" w:color="auto" w:fill="FFCC00"/>
                                <w:jc w:val="center"/>
                                <w:rPr>
                                  <w:rFonts w:ascii="Arial" w:hAnsi="Arial" w:cs="Arial"/>
                                  <w:b/>
                                  <w:sz w:val="16"/>
                                  <w:szCs w:val="16"/>
                                </w:rPr>
                              </w:pPr>
                              <w:r w:rsidRPr="00B06F9E">
                                <w:rPr>
                                  <w:rFonts w:ascii="Arial" w:hAnsi="Arial" w:cs="Arial"/>
                                  <w:b/>
                                  <w:sz w:val="16"/>
                                  <w:szCs w:val="16"/>
                                </w:rPr>
                                <w:t>Step</w:t>
                              </w:r>
                            </w:p>
                            <w:p w14:paraId="6947C785" w14:textId="77777777" w:rsidR="0057274C" w:rsidRPr="00B06F9E" w:rsidRDefault="0057274C" w:rsidP="00C26B06">
                              <w:pPr>
                                <w:shd w:val="clear" w:color="auto" w:fill="FFCC00"/>
                                <w:jc w:val="center"/>
                                <w:rPr>
                                  <w:rFonts w:ascii="Arial" w:hAnsi="Arial" w:cs="Arial"/>
                                  <w:b/>
                                  <w:sz w:val="16"/>
                                  <w:szCs w:val="16"/>
                                </w:rPr>
                              </w:pPr>
                              <w:r w:rsidRPr="00B06F9E">
                                <w:rPr>
                                  <w:rFonts w:ascii="Arial" w:hAnsi="Arial" w:cs="Arial"/>
                                  <w:b/>
                                  <w:sz w:val="16"/>
                                  <w:szCs w:val="16"/>
                                </w:rPr>
                                <w:t>3</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43392" behindDoc="0" locked="0" layoutInCell="1" allowOverlap="1" wp14:anchorId="1CBE7817" wp14:editId="5211CB78">
                      <wp:simplePos x="0" y="0"/>
                      <wp:positionH relativeFrom="column">
                        <wp:posOffset>617220</wp:posOffset>
                      </wp:positionH>
                      <wp:positionV relativeFrom="paragraph">
                        <wp:posOffset>57785</wp:posOffset>
                      </wp:positionV>
                      <wp:extent cx="457200" cy="457200"/>
                      <wp:effectExtent l="7620" t="635" r="1905" b="8890"/>
                      <wp:wrapNone/>
                      <wp:docPr id="6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61" name="Oval 98"/>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99"/>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A9721" w14:textId="77777777" w:rsidR="0057274C" w:rsidRPr="00B06F9E" w:rsidRDefault="0057274C" w:rsidP="00C26B06">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6F44B42A" w14:textId="77777777" w:rsidR="0057274C" w:rsidRPr="00B06F9E" w:rsidRDefault="0057274C" w:rsidP="00C26B06">
                                    <w:pPr>
                                      <w:shd w:val="clear" w:color="auto" w:fill="0066CC"/>
                                      <w:jc w:val="center"/>
                                      <w:rPr>
                                        <w:rFonts w:ascii="Arial" w:hAnsi="Arial" w:cs="Arial"/>
                                        <w:b/>
                                        <w:color w:val="FFFFFF"/>
                                        <w:sz w:val="15"/>
                                        <w:szCs w:val="15"/>
                                      </w:rPr>
                                    </w:pPr>
                                    <w:r w:rsidRPr="00B06F9E">
                                      <w:rPr>
                                        <w:rFonts w:ascii="Arial" w:hAnsi="Arial" w:cs="Arial"/>
                                        <w:b/>
                                        <w:color w:val="FFFFFF"/>
                                        <w:sz w:val="15"/>
                                        <w:szCs w:val="15"/>
                                      </w:rPr>
                                      <w:t>4</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E7817" id="Group 256" o:spid="_x0000_s1050" style="position:absolute;left:0;text-align:left;margin-left:48.6pt;margin-top:4.55pt;width:36pt;height:36pt;z-index:251643392;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">
                      <v:oval id="Oval 98" o:spid="_x0000_s1051"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" fillcolor="#06c" stroked="f"/>
                      <v:shape id="Text Box 99" o:spid="_x0000_s1052"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" fillcolor="#06c" stroked="f">
                        <v:fill opacity="0"/>
                        <v:textbox inset=".5mm,.3mm,.5mm,.3mm">
                          <w:txbxContent>
                            <w:p w14:paraId="76BA9721" w14:textId="77777777" w:rsidR="0057274C" w:rsidRPr="00B06F9E" w:rsidRDefault="0057274C" w:rsidP="00C26B06">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6F44B42A" w14:textId="77777777" w:rsidR="0057274C" w:rsidRPr="00B06F9E" w:rsidRDefault="0057274C" w:rsidP="00C26B06">
                              <w:pPr>
                                <w:shd w:val="clear" w:color="auto" w:fill="0066CC"/>
                                <w:jc w:val="center"/>
                                <w:rPr>
                                  <w:rFonts w:ascii="Arial" w:hAnsi="Arial" w:cs="Arial"/>
                                  <w:b/>
                                  <w:color w:val="FFFFFF"/>
                                  <w:sz w:val="15"/>
                                  <w:szCs w:val="15"/>
                                </w:rPr>
                              </w:pPr>
                              <w:r w:rsidRPr="00B06F9E">
                                <w:rPr>
                                  <w:rFonts w:ascii="Arial" w:hAnsi="Arial" w:cs="Arial"/>
                                  <w:b/>
                                  <w:color w:val="FFFFFF"/>
                                  <w:sz w:val="15"/>
                                  <w:szCs w:val="15"/>
                                </w:rPr>
                                <w:t>4</w:t>
                              </w:r>
                            </w:p>
                          </w:txbxContent>
                        </v:textbox>
                      </v:shape>
                    </v:group>
                  </w:pict>
                </mc:Fallback>
              </mc:AlternateContent>
            </w:r>
          </w:p>
          <w:p w14:paraId="60196D2D" w14:textId="77777777" w:rsidR="00C26B06" w:rsidRPr="00C04C30" w:rsidRDefault="00C26B06" w:rsidP="00C26B06">
            <w:pPr>
              <w:pStyle w:val="Default"/>
              <w:rPr>
                <w:sz w:val="18"/>
                <w:szCs w:val="18"/>
              </w:rPr>
            </w:pPr>
          </w:p>
          <w:p w14:paraId="4A7E4C29" w14:textId="77777777" w:rsidR="004C44F3" w:rsidRPr="00C04C30" w:rsidRDefault="004C44F3" w:rsidP="004C44F3">
            <w:pPr>
              <w:pStyle w:val="Default"/>
              <w:rPr>
                <w:sz w:val="18"/>
                <w:szCs w:val="18"/>
              </w:rPr>
            </w:pPr>
          </w:p>
        </w:tc>
        <w:tc>
          <w:tcPr>
            <w:tcW w:w="8460" w:type="dxa"/>
            <w:tcBorders>
              <w:left w:val="nil"/>
            </w:tcBorders>
          </w:tcPr>
          <w:p w14:paraId="6A3CA18D" w14:textId="77777777" w:rsidR="000E262D" w:rsidRDefault="000E262D" w:rsidP="009A1563">
            <w:pPr>
              <w:pStyle w:val="Pa1"/>
              <w:tabs>
                <w:tab w:val="left" w:pos="480"/>
              </w:tabs>
              <w:spacing w:line="220" w:lineRule="exact"/>
              <w:ind w:left="480" w:hanging="480"/>
              <w:jc w:val="both"/>
              <w:rPr>
                <w:rStyle w:val="A3"/>
                <w:rFonts w:ascii="Arial" w:hAnsi="Arial" w:cs="Arial"/>
                <w:sz w:val="18"/>
                <w:szCs w:val="18"/>
              </w:rPr>
            </w:pPr>
            <w:r w:rsidRPr="00B06F9E">
              <w:rPr>
                <w:rStyle w:val="A3"/>
                <w:rFonts w:ascii="Arial" w:hAnsi="Arial" w:cs="Arial"/>
                <w:b/>
                <w:sz w:val="18"/>
                <w:szCs w:val="18"/>
              </w:rPr>
              <w:t>A</w:t>
            </w:r>
            <w:r w:rsidRPr="00B06F9E">
              <w:rPr>
                <w:rStyle w:val="A3"/>
                <w:rFonts w:ascii="Arial" w:hAnsi="Arial" w:cs="Arial"/>
                <w:sz w:val="18"/>
                <w:szCs w:val="18"/>
              </w:rPr>
              <w:t xml:space="preserve"> </w:t>
            </w:r>
            <w:r w:rsidR="00D15770" w:rsidRPr="00B06F9E">
              <w:rPr>
                <w:rStyle w:val="A3"/>
                <w:rFonts w:ascii="Arial" w:hAnsi="Arial" w:cs="Arial"/>
                <w:sz w:val="18"/>
                <w:szCs w:val="18"/>
              </w:rPr>
              <w:tab/>
            </w:r>
            <w:r w:rsidRPr="00B06F9E">
              <w:rPr>
                <w:rStyle w:val="A3"/>
                <w:rFonts w:ascii="Arial" w:hAnsi="Arial" w:cs="Arial"/>
                <w:sz w:val="18"/>
                <w:szCs w:val="18"/>
              </w:rPr>
              <w:t xml:space="preserve">The Council writes to </w:t>
            </w:r>
            <w:r w:rsidR="0087593E">
              <w:rPr>
                <w:rStyle w:val="A3"/>
                <w:rFonts w:ascii="Arial" w:hAnsi="Arial" w:cs="Arial"/>
                <w:sz w:val="18"/>
                <w:szCs w:val="18"/>
              </w:rPr>
              <w:t xml:space="preserve">immediate </w:t>
            </w:r>
            <w:r w:rsidRPr="00B06F9E">
              <w:rPr>
                <w:rStyle w:val="A3"/>
                <w:rFonts w:ascii="Arial" w:hAnsi="Arial" w:cs="Arial"/>
                <w:sz w:val="18"/>
                <w:szCs w:val="18"/>
              </w:rPr>
              <w:t xml:space="preserve">neighbours providing details of the application. </w:t>
            </w:r>
            <w:r w:rsidR="00C27A27">
              <w:rPr>
                <w:rStyle w:val="A3"/>
                <w:rFonts w:ascii="Arial" w:hAnsi="Arial" w:cs="Arial"/>
                <w:sz w:val="18"/>
                <w:szCs w:val="18"/>
              </w:rPr>
              <w:t xml:space="preserve"> </w:t>
            </w:r>
            <w:r w:rsidRPr="00B06F9E">
              <w:rPr>
                <w:rStyle w:val="A3"/>
                <w:rFonts w:ascii="Arial" w:hAnsi="Arial" w:cs="Arial"/>
                <w:sz w:val="18"/>
                <w:szCs w:val="18"/>
              </w:rPr>
              <w:t>All parties are advised that if they wish to</w:t>
            </w:r>
            <w:r w:rsidR="00D15770" w:rsidRPr="00B06F9E">
              <w:rPr>
                <w:rStyle w:val="A3"/>
                <w:rFonts w:ascii="Arial" w:hAnsi="Arial" w:cs="Arial"/>
                <w:sz w:val="18"/>
                <w:szCs w:val="18"/>
              </w:rPr>
              <w:t xml:space="preserve"> </w:t>
            </w:r>
            <w:r w:rsidRPr="00B06F9E">
              <w:rPr>
                <w:rStyle w:val="A3"/>
                <w:rFonts w:ascii="Arial" w:hAnsi="Arial" w:cs="Arial"/>
                <w:sz w:val="18"/>
                <w:szCs w:val="18"/>
              </w:rPr>
              <w:t>comment they will have an opportunity a</w:t>
            </w:r>
            <w:r w:rsidR="00CF5F22">
              <w:rPr>
                <w:rStyle w:val="A3"/>
                <w:rFonts w:ascii="Arial" w:hAnsi="Arial" w:cs="Arial"/>
                <w:sz w:val="18"/>
                <w:szCs w:val="18"/>
              </w:rPr>
              <w:t xml:space="preserve">t step </w:t>
            </w:r>
            <w:r w:rsidRPr="00B06F9E">
              <w:rPr>
                <w:rStyle w:val="A3"/>
                <w:rFonts w:ascii="Arial" w:hAnsi="Arial" w:cs="Arial"/>
                <w:sz w:val="18"/>
                <w:szCs w:val="18"/>
              </w:rPr>
              <w:t>7</w:t>
            </w:r>
            <w:r w:rsidR="00CF5F22">
              <w:rPr>
                <w:rStyle w:val="A3"/>
                <w:rFonts w:ascii="Arial" w:hAnsi="Arial" w:cs="Arial"/>
                <w:sz w:val="18"/>
                <w:szCs w:val="18"/>
              </w:rPr>
              <w:t xml:space="preserve"> </w:t>
            </w:r>
            <w:r w:rsidRPr="00B06F9E">
              <w:rPr>
                <w:rStyle w:val="A3"/>
                <w:rFonts w:ascii="Arial" w:hAnsi="Arial" w:cs="Arial"/>
                <w:sz w:val="18"/>
                <w:szCs w:val="18"/>
              </w:rPr>
              <w:t>of</w:t>
            </w:r>
            <w:r w:rsidR="00CF5F22">
              <w:rPr>
                <w:rStyle w:val="A3"/>
                <w:rFonts w:ascii="Arial" w:hAnsi="Arial" w:cs="Arial"/>
                <w:sz w:val="18"/>
                <w:szCs w:val="18"/>
              </w:rPr>
              <w:t xml:space="preserve"> </w:t>
            </w:r>
            <w:r w:rsidRPr="00B06F9E">
              <w:rPr>
                <w:rStyle w:val="A3"/>
                <w:rFonts w:ascii="Arial" w:hAnsi="Arial" w:cs="Arial"/>
                <w:sz w:val="18"/>
                <w:szCs w:val="18"/>
              </w:rPr>
              <w:t>the</w:t>
            </w:r>
            <w:r w:rsidR="00CF5F22">
              <w:rPr>
                <w:rStyle w:val="A3"/>
                <w:rFonts w:ascii="Arial" w:hAnsi="Arial" w:cs="Arial"/>
                <w:sz w:val="18"/>
                <w:szCs w:val="18"/>
              </w:rPr>
              <w:t xml:space="preserve"> </w:t>
            </w:r>
            <w:r w:rsidRPr="00B06F9E">
              <w:rPr>
                <w:rStyle w:val="A3"/>
                <w:rFonts w:ascii="Arial" w:hAnsi="Arial" w:cs="Arial"/>
                <w:sz w:val="18"/>
                <w:szCs w:val="18"/>
              </w:rPr>
              <w:t>process.</w:t>
            </w:r>
          </w:p>
          <w:p w14:paraId="330E8434" w14:textId="77777777" w:rsidR="00CF5F22" w:rsidRPr="00CF5F22" w:rsidRDefault="00CF5F22" w:rsidP="00CF5F22">
            <w:pPr>
              <w:pStyle w:val="Default"/>
            </w:pPr>
          </w:p>
          <w:p w14:paraId="4EF27A88" w14:textId="77777777" w:rsidR="000E262D" w:rsidRPr="00B06F9E" w:rsidRDefault="000E262D" w:rsidP="009A1563">
            <w:pPr>
              <w:pStyle w:val="Pa1"/>
              <w:tabs>
                <w:tab w:val="left" w:pos="432"/>
              </w:tabs>
              <w:spacing w:line="220" w:lineRule="exact"/>
              <w:ind w:left="432" w:hanging="432"/>
              <w:jc w:val="both"/>
              <w:rPr>
                <w:rStyle w:val="A3"/>
                <w:rFonts w:ascii="Arial" w:hAnsi="Arial" w:cs="Arial"/>
                <w:sz w:val="18"/>
                <w:szCs w:val="18"/>
              </w:rPr>
            </w:pPr>
            <w:r w:rsidRPr="00B06F9E">
              <w:rPr>
                <w:rStyle w:val="A3"/>
                <w:rFonts w:ascii="Arial" w:hAnsi="Arial" w:cs="Arial"/>
                <w:b/>
                <w:sz w:val="18"/>
                <w:szCs w:val="18"/>
              </w:rPr>
              <w:t>B</w:t>
            </w:r>
            <w:r w:rsidRPr="00B06F9E">
              <w:rPr>
                <w:rStyle w:val="A3"/>
                <w:rFonts w:ascii="Arial" w:hAnsi="Arial" w:cs="Arial"/>
                <w:sz w:val="18"/>
                <w:szCs w:val="18"/>
              </w:rPr>
              <w:t xml:space="preserve"> </w:t>
            </w:r>
            <w:r w:rsidR="00D15770" w:rsidRPr="00B06F9E">
              <w:rPr>
                <w:rStyle w:val="A3"/>
                <w:rFonts w:ascii="Arial" w:hAnsi="Arial" w:cs="Arial"/>
                <w:sz w:val="18"/>
                <w:szCs w:val="18"/>
              </w:rPr>
              <w:tab/>
            </w:r>
            <w:r w:rsidRPr="00B06F9E">
              <w:rPr>
                <w:rStyle w:val="A3"/>
                <w:rFonts w:ascii="Arial" w:hAnsi="Arial" w:cs="Arial"/>
                <w:sz w:val="18"/>
                <w:szCs w:val="18"/>
              </w:rPr>
              <w:t>The Council arranges for an independent registered valuer to value the land on the basis of added value to the applicant’s property.</w:t>
            </w:r>
            <w:r w:rsidR="00D15770" w:rsidRPr="00B06F9E">
              <w:rPr>
                <w:rStyle w:val="A3"/>
                <w:rFonts w:ascii="Arial" w:hAnsi="Arial" w:cs="Arial"/>
                <w:sz w:val="18"/>
                <w:szCs w:val="18"/>
              </w:rPr>
              <w:t xml:space="preserve">  </w:t>
            </w:r>
            <w:r w:rsidRPr="00B06F9E">
              <w:rPr>
                <w:rStyle w:val="A3"/>
                <w:rFonts w:ascii="Arial" w:hAnsi="Arial" w:cs="Arial"/>
                <w:sz w:val="18"/>
                <w:szCs w:val="18"/>
              </w:rPr>
              <w:t>This is known as betterment.</w:t>
            </w:r>
          </w:p>
          <w:p w14:paraId="4753A3B9" w14:textId="77777777" w:rsidR="00D15770" w:rsidRPr="00B06F9E" w:rsidRDefault="00D15770" w:rsidP="00434836">
            <w:pPr>
              <w:pStyle w:val="Default"/>
              <w:ind w:left="72"/>
              <w:rPr>
                <w:rFonts w:ascii="Arial" w:hAnsi="Arial" w:cs="Arial"/>
                <w:sz w:val="18"/>
                <w:szCs w:val="18"/>
              </w:rPr>
            </w:pPr>
          </w:p>
          <w:p w14:paraId="6EBCD4C2" w14:textId="77777777" w:rsidR="000E262D" w:rsidRPr="00B06F9E" w:rsidRDefault="000E262D" w:rsidP="00434836">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The applicant is advised of the value and told that if the sale is completed within 18 months of the date of the valuation, this</w:t>
            </w:r>
            <w:r w:rsidR="00CC3F5F" w:rsidRPr="00B06F9E">
              <w:rPr>
                <w:rStyle w:val="A3"/>
                <w:rFonts w:ascii="Arial" w:hAnsi="Arial" w:cs="Arial"/>
                <w:sz w:val="18"/>
                <w:szCs w:val="18"/>
              </w:rPr>
              <w:t xml:space="preserve"> </w:t>
            </w:r>
            <w:r w:rsidRPr="00B06F9E">
              <w:rPr>
                <w:rStyle w:val="A3"/>
                <w:rFonts w:ascii="Arial" w:hAnsi="Arial" w:cs="Arial"/>
                <w:sz w:val="18"/>
                <w:szCs w:val="18"/>
              </w:rPr>
              <w:t>valuation will be the purchase price (subject to final survey).</w:t>
            </w:r>
          </w:p>
          <w:p w14:paraId="5D3B0D89" w14:textId="77777777" w:rsidR="00037654" w:rsidRPr="00B06F9E" w:rsidRDefault="00537DB6" w:rsidP="00434836">
            <w:pPr>
              <w:pStyle w:val="Default"/>
              <w:ind w:left="72"/>
              <w:rPr>
                <w:rFonts w:ascii="Arial" w:hAnsi="Arial" w:cs="Arial"/>
                <w:sz w:val="18"/>
                <w:szCs w:val="18"/>
              </w:rPr>
            </w:pPr>
            <w:r>
              <w:rPr>
                <w:rFonts w:ascii="Arial" w:hAnsi="Arial" w:cs="Arial"/>
                <w:noProof/>
                <w:color w:val="19171A"/>
                <w:sz w:val="18"/>
                <w:szCs w:val="18"/>
                <w:lang w:val="en-NZ" w:eastAsia="en-NZ"/>
              </w:rPr>
              <mc:AlternateContent>
                <mc:Choice Requires="wpg">
                  <w:drawing>
                    <wp:anchor distT="0" distB="0" distL="114300" distR="114300" simplePos="0" relativeHeight="251652608" behindDoc="0" locked="0" layoutInCell="1" allowOverlap="1" wp14:anchorId="0FB78E84" wp14:editId="0FE32237">
                      <wp:simplePos x="0" y="0"/>
                      <wp:positionH relativeFrom="column">
                        <wp:posOffset>-2354580</wp:posOffset>
                      </wp:positionH>
                      <wp:positionV relativeFrom="paragraph">
                        <wp:posOffset>60325</wp:posOffset>
                      </wp:positionV>
                      <wp:extent cx="499745" cy="459105"/>
                      <wp:effectExtent l="7620" t="3175" r="6985" b="4445"/>
                      <wp:wrapNone/>
                      <wp:docPr id="5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58" name="Oval 273"/>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274"/>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A263D" w14:textId="77777777" w:rsidR="0057274C" w:rsidRPr="00BF2EDD" w:rsidRDefault="0057274C" w:rsidP="003419F4">
                                    <w:pPr>
                                      <w:shd w:val="clear" w:color="auto" w:fill="FFCC00"/>
                                      <w:jc w:val="center"/>
                                      <w:rPr>
                                        <w:b/>
                                        <w:sz w:val="16"/>
                                        <w:szCs w:val="16"/>
                                      </w:rPr>
                                    </w:pPr>
                                    <w:r w:rsidRPr="00BF2EDD">
                                      <w:rPr>
                                        <w:b/>
                                        <w:sz w:val="16"/>
                                        <w:szCs w:val="16"/>
                                      </w:rPr>
                                      <w:t>Step</w:t>
                                    </w:r>
                                  </w:p>
                                  <w:p w14:paraId="1F19BE24" w14:textId="77777777" w:rsidR="0057274C" w:rsidRPr="00BF2EDD" w:rsidRDefault="0057274C" w:rsidP="003419F4">
                                    <w:pPr>
                                      <w:shd w:val="clear" w:color="auto" w:fill="FFCC00"/>
                                      <w:jc w:val="center"/>
                                      <w:rPr>
                                        <w:b/>
                                        <w:sz w:val="16"/>
                                        <w:szCs w:val="16"/>
                                      </w:rPr>
                                    </w:pPr>
                                    <w:r w:rsidRPr="00BF2EDD">
                                      <w:rPr>
                                        <w:b/>
                                        <w:sz w:val="16"/>
                                        <w:szCs w:val="16"/>
                                      </w:rPr>
                                      <w:t>3</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78E84" id="Group 272" o:spid="_x0000_s1053" style="position:absolute;left:0;text-align:left;margin-left:-185.4pt;margin-top:4.75pt;width:39.35pt;height:36.15pt;z-index:251652608;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">
                      <v:oval id="Oval 273" o:spid="_x0000_s1054"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" fillcolor="#fc0" stroked="f"/>
                      <v:shape id="Text Box 274" o:spid="_x0000_s1055"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" fillcolor="#fc0" stroked="f">
                        <v:fill opacity="0"/>
                        <v:textbox inset=".5mm,.3mm,.5mm,.3mm">
                          <w:txbxContent>
                            <w:p w14:paraId="2E7A263D" w14:textId="77777777" w:rsidR="0057274C" w:rsidRPr="00BF2EDD" w:rsidRDefault="0057274C" w:rsidP="003419F4">
                              <w:pPr>
                                <w:shd w:val="clear" w:color="auto" w:fill="FFCC00"/>
                                <w:jc w:val="center"/>
                                <w:rPr>
                                  <w:b/>
                                  <w:sz w:val="16"/>
                                  <w:szCs w:val="16"/>
                                </w:rPr>
                              </w:pPr>
                              <w:r w:rsidRPr="00BF2EDD">
                                <w:rPr>
                                  <w:b/>
                                  <w:sz w:val="16"/>
                                  <w:szCs w:val="16"/>
                                </w:rPr>
                                <w:t>Step</w:t>
                              </w:r>
                            </w:p>
                            <w:p w14:paraId="1F19BE24" w14:textId="77777777" w:rsidR="0057274C" w:rsidRPr="00BF2EDD" w:rsidRDefault="0057274C" w:rsidP="003419F4">
                              <w:pPr>
                                <w:shd w:val="clear" w:color="auto" w:fill="FFCC00"/>
                                <w:jc w:val="center"/>
                                <w:rPr>
                                  <w:b/>
                                  <w:sz w:val="16"/>
                                  <w:szCs w:val="16"/>
                                </w:rPr>
                              </w:pPr>
                              <w:r w:rsidRPr="00BF2EDD">
                                <w:rPr>
                                  <w:b/>
                                  <w:sz w:val="16"/>
                                  <w:szCs w:val="16"/>
                                </w:rPr>
                                <w:t>3</w:t>
                              </w:r>
                            </w:p>
                          </w:txbxContent>
                        </v:textbox>
                      </v:shape>
                    </v:group>
                  </w:pict>
                </mc:Fallback>
              </mc:AlternateContent>
            </w:r>
          </w:p>
          <w:p w14:paraId="3D8332BC" w14:textId="77777777" w:rsidR="000E262D" w:rsidRPr="00B06F9E" w:rsidRDefault="000E262D" w:rsidP="00434836">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If more than 18 months passes before the sale is completed, a new valuation may be commissioned at step 11 of this process.</w:t>
            </w:r>
          </w:p>
          <w:p w14:paraId="6D3E3AB3" w14:textId="77777777" w:rsidR="000E262D" w:rsidRPr="00B06F9E" w:rsidRDefault="000E262D" w:rsidP="00434836">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In the event that objections are received at step 7, the Council or the Environment Court may impose conditions on the road</w:t>
            </w:r>
            <w:r w:rsidR="00FA5468">
              <w:rPr>
                <w:rStyle w:val="A3"/>
                <w:rFonts w:ascii="Arial" w:hAnsi="Arial" w:cs="Arial"/>
                <w:sz w:val="18"/>
                <w:szCs w:val="18"/>
              </w:rPr>
              <w:t>-</w:t>
            </w:r>
            <w:r w:rsidRPr="00B06F9E">
              <w:rPr>
                <w:rStyle w:val="A3"/>
                <w:rFonts w:ascii="Arial" w:hAnsi="Arial" w:cs="Arial"/>
                <w:sz w:val="18"/>
                <w:szCs w:val="18"/>
              </w:rPr>
              <w:t>stopping.</w:t>
            </w:r>
          </w:p>
          <w:p w14:paraId="075ECE28" w14:textId="77777777" w:rsidR="00FA5468" w:rsidRDefault="00CC3F5F" w:rsidP="0079304A">
            <w:pPr>
              <w:pStyle w:val="Pa1"/>
              <w:spacing w:line="220" w:lineRule="exact"/>
              <w:jc w:val="both"/>
              <w:rPr>
                <w:rStyle w:val="A3"/>
                <w:rFonts w:ascii="Arial" w:hAnsi="Arial" w:cs="Arial"/>
                <w:sz w:val="18"/>
                <w:szCs w:val="18"/>
              </w:rPr>
            </w:pPr>
            <w:r w:rsidRPr="00B06F9E">
              <w:rPr>
                <w:rStyle w:val="A3"/>
                <w:rFonts w:ascii="Arial" w:hAnsi="Arial" w:cs="Arial"/>
                <w:sz w:val="18"/>
                <w:szCs w:val="18"/>
              </w:rPr>
              <w:t xml:space="preserve"> </w:t>
            </w:r>
            <w:r w:rsidR="000E262D" w:rsidRPr="00B06F9E">
              <w:rPr>
                <w:rStyle w:val="A3"/>
                <w:rFonts w:ascii="Arial" w:hAnsi="Arial" w:cs="Arial"/>
                <w:sz w:val="18"/>
                <w:szCs w:val="18"/>
              </w:rPr>
              <w:t>Under these circumstances it may be necessary to obtain a second valuation at step 11.</w:t>
            </w:r>
            <w:r w:rsidR="008A2368" w:rsidRPr="00B06F9E">
              <w:rPr>
                <w:rStyle w:val="A3"/>
                <w:rFonts w:ascii="Arial" w:hAnsi="Arial" w:cs="Arial"/>
                <w:sz w:val="18"/>
                <w:szCs w:val="18"/>
              </w:rPr>
              <w:t xml:space="preserve"> </w:t>
            </w:r>
          </w:p>
          <w:p w14:paraId="5B178203" w14:textId="77777777" w:rsidR="0079304A" w:rsidRPr="0079304A" w:rsidRDefault="0079304A" w:rsidP="0079304A">
            <w:pPr>
              <w:pStyle w:val="Default"/>
            </w:pPr>
          </w:p>
        </w:tc>
      </w:tr>
    </w:tbl>
    <w:p w14:paraId="4834B931" w14:textId="77777777" w:rsidR="00037654" w:rsidRPr="00C04C30" w:rsidRDefault="00037654">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0E262D" w:rsidRPr="00C04C30" w14:paraId="384307B2" w14:textId="77777777" w:rsidTr="00434836">
        <w:tc>
          <w:tcPr>
            <w:tcW w:w="1980" w:type="dxa"/>
            <w:tcBorders>
              <w:right w:val="nil"/>
            </w:tcBorders>
          </w:tcPr>
          <w:p w14:paraId="29B1636B" w14:textId="77777777" w:rsidR="000E262D" w:rsidRPr="00C04C30" w:rsidRDefault="00537DB6"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4656" behindDoc="0" locked="0" layoutInCell="1" allowOverlap="1" wp14:anchorId="17A45DAB" wp14:editId="17AA19C1">
                      <wp:simplePos x="0" y="0"/>
                      <wp:positionH relativeFrom="column">
                        <wp:posOffset>48895</wp:posOffset>
                      </wp:positionH>
                      <wp:positionV relativeFrom="paragraph">
                        <wp:posOffset>103505</wp:posOffset>
                      </wp:positionV>
                      <wp:extent cx="499745" cy="459105"/>
                      <wp:effectExtent l="1270" t="8255" r="3810" b="8890"/>
                      <wp:wrapNone/>
                      <wp:docPr id="5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55" name="Oval 279"/>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280"/>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F331A"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5AE84216"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4</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45DAB" id="Group 278" o:spid="_x0000_s1056" style="position:absolute;left:0;text-align:left;margin-left:3.85pt;margin-top:8.15pt;width:39.35pt;height:36.15pt;z-index:251654656;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">
                      <v:oval id="Oval 279" o:spid="_x0000_s1057"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" fillcolor="#fc0" stroked="f"/>
                      <v:shape id="Text Box 280" o:spid="_x0000_s1058"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" fillcolor="#fc0" stroked="f">
                        <v:fill opacity="0"/>
                        <v:textbox inset=".5mm,.3mm,.5mm,.3mm">
                          <w:txbxContent>
                            <w:p w14:paraId="4FCF331A"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5AE84216"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4</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3632" behindDoc="0" locked="0" layoutInCell="1" allowOverlap="1" wp14:anchorId="73AAB02A" wp14:editId="76353E28">
                      <wp:simplePos x="0" y="0"/>
                      <wp:positionH relativeFrom="column">
                        <wp:posOffset>620395</wp:posOffset>
                      </wp:positionH>
                      <wp:positionV relativeFrom="paragraph">
                        <wp:posOffset>103505</wp:posOffset>
                      </wp:positionV>
                      <wp:extent cx="457200" cy="457200"/>
                      <wp:effectExtent l="1270" t="8255" r="8255" b="1270"/>
                      <wp:wrapNone/>
                      <wp:docPr id="5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52" name="Oval 276"/>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277"/>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7774F"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351917AC"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12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AB02A" id="Group 275" o:spid="_x0000_s1059" style="position:absolute;left:0;text-align:left;margin-left:48.85pt;margin-top:8.15pt;width:36pt;height:36pt;z-index:251653632;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">
                      <v:oval id="Oval 276" o:spid="_x0000_s1060"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" fillcolor="#06c" stroked="f"/>
                      <v:shape id="Text Box 277" o:spid="_x0000_s1061"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" fillcolor="#06c" stroked="f">
                        <v:fill opacity="0"/>
                        <v:textbox inset=".5mm,.3mm,.5mm,.3mm">
                          <w:txbxContent>
                            <w:p w14:paraId="7027774F"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351917AC"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12</w:t>
                              </w:r>
                            </w:p>
                          </w:txbxContent>
                        </v:textbox>
                      </v:shape>
                    </v:group>
                  </w:pict>
                </mc:Fallback>
              </mc:AlternateContent>
            </w:r>
          </w:p>
          <w:p w14:paraId="153FD8D0" w14:textId="77777777" w:rsidR="004C44F3" w:rsidRPr="00C04C30" w:rsidRDefault="004C44F3" w:rsidP="004C44F3">
            <w:pPr>
              <w:pStyle w:val="Default"/>
              <w:rPr>
                <w:sz w:val="18"/>
                <w:szCs w:val="18"/>
              </w:rPr>
            </w:pPr>
          </w:p>
        </w:tc>
        <w:tc>
          <w:tcPr>
            <w:tcW w:w="8460" w:type="dxa"/>
            <w:tcBorders>
              <w:left w:val="nil"/>
            </w:tcBorders>
          </w:tcPr>
          <w:p w14:paraId="4D6D6E57" w14:textId="77777777" w:rsidR="000E262D" w:rsidRPr="00B06F9E" w:rsidRDefault="000E262D" w:rsidP="00CC3F5F">
            <w:pPr>
              <w:pStyle w:val="Pa1"/>
              <w:spacing w:line="220" w:lineRule="exact"/>
              <w:ind w:left="72"/>
              <w:rPr>
                <w:rStyle w:val="A3"/>
                <w:rFonts w:ascii="Arial" w:hAnsi="Arial" w:cs="Arial"/>
                <w:sz w:val="18"/>
                <w:szCs w:val="18"/>
              </w:rPr>
            </w:pPr>
            <w:r w:rsidRPr="00B06F9E">
              <w:rPr>
                <w:rStyle w:val="A3"/>
                <w:rFonts w:ascii="Arial" w:hAnsi="Arial" w:cs="Arial"/>
                <w:sz w:val="18"/>
                <w:szCs w:val="18"/>
              </w:rPr>
              <w:t xml:space="preserve">Council </w:t>
            </w:r>
            <w:r w:rsidR="00FA5468" w:rsidRPr="00B06F9E">
              <w:rPr>
                <w:rStyle w:val="A3"/>
                <w:rFonts w:ascii="Arial" w:hAnsi="Arial" w:cs="Arial"/>
                <w:sz w:val="18"/>
                <w:szCs w:val="18"/>
              </w:rPr>
              <w:t>staff prepares</w:t>
            </w:r>
            <w:r w:rsidRPr="00B06F9E">
              <w:rPr>
                <w:rStyle w:val="A3"/>
                <w:rFonts w:ascii="Arial" w:hAnsi="Arial" w:cs="Arial"/>
                <w:sz w:val="18"/>
                <w:szCs w:val="18"/>
              </w:rPr>
              <w:t xml:space="preserve"> a road-stopping report for the appropriate Council committee meeting. The report requests</w:t>
            </w:r>
            <w:r w:rsidR="00E1610B" w:rsidRPr="00B06F9E">
              <w:rPr>
                <w:rStyle w:val="A3"/>
                <w:rFonts w:ascii="Arial" w:hAnsi="Arial" w:cs="Arial"/>
                <w:sz w:val="18"/>
                <w:szCs w:val="18"/>
              </w:rPr>
              <w:t xml:space="preserve"> </w:t>
            </w:r>
            <w:r w:rsidRPr="00B06F9E">
              <w:rPr>
                <w:rStyle w:val="A3"/>
                <w:rFonts w:ascii="Arial" w:hAnsi="Arial" w:cs="Arial"/>
                <w:sz w:val="18"/>
                <w:szCs w:val="18"/>
              </w:rPr>
              <w:t xml:space="preserve">authorisation to initiate the road-stopping process and providing that all statutory and </w:t>
            </w:r>
            <w:r w:rsidR="00E1610B" w:rsidRPr="00B06F9E">
              <w:rPr>
                <w:rStyle w:val="A3"/>
                <w:rFonts w:ascii="Arial" w:hAnsi="Arial" w:cs="Arial"/>
                <w:sz w:val="18"/>
                <w:szCs w:val="18"/>
              </w:rPr>
              <w:t xml:space="preserve">District </w:t>
            </w:r>
            <w:r w:rsidRPr="00B06F9E">
              <w:rPr>
                <w:rStyle w:val="A3"/>
                <w:rFonts w:ascii="Arial" w:hAnsi="Arial" w:cs="Arial"/>
                <w:sz w:val="18"/>
                <w:szCs w:val="18"/>
              </w:rPr>
              <w:t>Council requirements are met, the area</w:t>
            </w:r>
            <w:r w:rsidR="00E1610B" w:rsidRPr="00B06F9E">
              <w:rPr>
                <w:rStyle w:val="A3"/>
                <w:rFonts w:ascii="Arial" w:hAnsi="Arial" w:cs="Arial"/>
                <w:sz w:val="18"/>
                <w:szCs w:val="18"/>
              </w:rPr>
              <w:t xml:space="preserve"> </w:t>
            </w:r>
            <w:r w:rsidRPr="00B06F9E">
              <w:rPr>
                <w:rStyle w:val="A3"/>
                <w:rFonts w:ascii="Arial" w:hAnsi="Arial" w:cs="Arial"/>
                <w:sz w:val="18"/>
                <w:szCs w:val="18"/>
              </w:rPr>
              <w:t>of unformed legal road can be stopped and sold.</w:t>
            </w:r>
            <w:r w:rsidR="00E1610B" w:rsidRPr="00B06F9E">
              <w:rPr>
                <w:rStyle w:val="A3"/>
                <w:rFonts w:ascii="Arial" w:hAnsi="Arial" w:cs="Arial"/>
                <w:sz w:val="18"/>
                <w:szCs w:val="18"/>
              </w:rPr>
              <w:br/>
            </w:r>
          </w:p>
          <w:p w14:paraId="7A2EE415" w14:textId="77777777" w:rsidR="000E262D" w:rsidRPr="00B06F9E" w:rsidRDefault="000E262D" w:rsidP="00CC3F5F">
            <w:pPr>
              <w:pStyle w:val="Pa1"/>
              <w:spacing w:line="220" w:lineRule="exact"/>
              <w:ind w:left="72"/>
              <w:rPr>
                <w:rStyle w:val="A3"/>
                <w:rFonts w:ascii="Arial" w:hAnsi="Arial" w:cs="Arial"/>
                <w:sz w:val="18"/>
                <w:szCs w:val="18"/>
              </w:rPr>
            </w:pPr>
            <w:r w:rsidRPr="00B06F9E">
              <w:rPr>
                <w:rStyle w:val="A3"/>
                <w:rFonts w:ascii="Arial" w:hAnsi="Arial" w:cs="Arial"/>
                <w:sz w:val="18"/>
                <w:szCs w:val="18"/>
              </w:rPr>
              <w:t>If the report is passed (agreed to) by the committee it will then go to a meeting of the full Council for a formal Council resolution</w:t>
            </w:r>
            <w:r w:rsidR="00E1610B" w:rsidRPr="00B06F9E">
              <w:rPr>
                <w:rStyle w:val="A3"/>
                <w:rFonts w:ascii="Arial" w:hAnsi="Arial" w:cs="Arial"/>
                <w:sz w:val="18"/>
                <w:szCs w:val="18"/>
              </w:rPr>
              <w:t xml:space="preserve"> </w:t>
            </w:r>
            <w:r w:rsidRPr="00B06F9E">
              <w:rPr>
                <w:rStyle w:val="A3"/>
                <w:rFonts w:ascii="Arial" w:hAnsi="Arial" w:cs="Arial"/>
                <w:sz w:val="18"/>
                <w:szCs w:val="18"/>
              </w:rPr>
              <w:t>or decision.</w:t>
            </w:r>
          </w:p>
          <w:p w14:paraId="73F0E9B8" w14:textId="77777777" w:rsidR="00FA5468" w:rsidRDefault="0093006A" w:rsidP="00FA5468">
            <w:pPr>
              <w:pStyle w:val="Pa1"/>
              <w:spacing w:line="220" w:lineRule="exact"/>
              <w:ind w:left="72"/>
              <w:rPr>
                <w:rStyle w:val="A3"/>
                <w:rFonts w:ascii="Arial" w:hAnsi="Arial" w:cs="Arial"/>
                <w:b/>
                <w:sz w:val="18"/>
                <w:szCs w:val="18"/>
              </w:rPr>
            </w:pPr>
            <w:r w:rsidRPr="00B06F9E">
              <w:rPr>
                <w:rStyle w:val="A3"/>
                <w:rFonts w:ascii="Arial" w:hAnsi="Arial" w:cs="Arial"/>
                <w:b/>
                <w:sz w:val="18"/>
                <w:szCs w:val="18"/>
              </w:rPr>
              <w:br/>
            </w:r>
            <w:r w:rsidR="000E262D" w:rsidRPr="00B06F9E">
              <w:rPr>
                <w:rStyle w:val="A3"/>
                <w:rFonts w:ascii="Arial" w:hAnsi="Arial" w:cs="Arial"/>
                <w:b/>
                <w:sz w:val="18"/>
                <w:szCs w:val="18"/>
              </w:rPr>
              <w:t>Possible rejection</w:t>
            </w:r>
          </w:p>
          <w:p w14:paraId="7C432DDA" w14:textId="77777777" w:rsidR="0079304A" w:rsidRPr="0079304A" w:rsidRDefault="0079304A" w:rsidP="0079304A">
            <w:pPr>
              <w:pStyle w:val="Default"/>
            </w:pPr>
          </w:p>
        </w:tc>
      </w:tr>
    </w:tbl>
    <w:p w14:paraId="7E8B091C" w14:textId="77777777" w:rsidR="00037654" w:rsidRDefault="00037654">
      <w:pPr>
        <w:rPr>
          <w:sz w:val="18"/>
          <w:szCs w:val="18"/>
        </w:rPr>
      </w:pPr>
    </w:p>
    <w:p w14:paraId="36E96205" w14:textId="77777777" w:rsidR="0079304A" w:rsidRDefault="0079304A">
      <w:pPr>
        <w:rPr>
          <w:sz w:val="18"/>
          <w:szCs w:val="18"/>
        </w:rPr>
      </w:pPr>
    </w:p>
    <w:p w14:paraId="32623468" w14:textId="77777777" w:rsidR="0079304A" w:rsidRPr="00C04C30" w:rsidRDefault="0079304A">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0E262D" w:rsidRPr="00C04C30" w14:paraId="26AA2E7E" w14:textId="77777777" w:rsidTr="00434836">
        <w:tc>
          <w:tcPr>
            <w:tcW w:w="1980" w:type="dxa"/>
            <w:tcBorders>
              <w:right w:val="nil"/>
            </w:tcBorders>
          </w:tcPr>
          <w:p w14:paraId="7C814468" w14:textId="77777777" w:rsidR="000E262D" w:rsidRPr="00C04C30" w:rsidRDefault="0045470D"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70016" behindDoc="0" locked="0" layoutInCell="1" allowOverlap="1" wp14:anchorId="739E6AF5" wp14:editId="1F7A1E89">
                      <wp:simplePos x="0" y="0"/>
                      <wp:positionH relativeFrom="column">
                        <wp:posOffset>645795</wp:posOffset>
                      </wp:positionH>
                      <wp:positionV relativeFrom="paragraph">
                        <wp:posOffset>91440</wp:posOffset>
                      </wp:positionV>
                      <wp:extent cx="490855" cy="498475"/>
                      <wp:effectExtent l="0" t="0" r="4445" b="0"/>
                      <wp:wrapNone/>
                      <wp:docPr id="4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498475"/>
                                <a:chOff x="2160" y="14052"/>
                                <a:chExt cx="720" cy="720"/>
                              </a:xfrm>
                            </wpg:grpSpPr>
                            <wps:wsp>
                              <wps:cNvPr id="49" name="Oval 330"/>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31"/>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1FFD4"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09002CBB"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4</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E6AF5" id="Group 329" o:spid="_x0000_s1062" style="position:absolute;left:0;text-align:left;margin-left:50.85pt;margin-top:7.2pt;width:38.65pt;height:39.25pt;z-index:251670016;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">
                      <v:oval id="Oval 330" o:spid="_x0000_s1063"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" fillcolor="#06c" stroked="f"/>
                      <v:shape id="Text Box 331" o:spid="_x0000_s1064"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" fillcolor="#06c" stroked="f">
                        <v:fill opacity="0"/>
                        <v:textbox inset=".5mm,.3mm,.5mm,.3mm">
                          <w:txbxContent>
                            <w:p w14:paraId="1241FFD4"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09002CBB"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4</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71040" behindDoc="0" locked="0" layoutInCell="1" allowOverlap="1" wp14:anchorId="2AF2260B" wp14:editId="26AA3749">
                      <wp:simplePos x="0" y="0"/>
                      <wp:positionH relativeFrom="column">
                        <wp:posOffset>45720</wp:posOffset>
                      </wp:positionH>
                      <wp:positionV relativeFrom="paragraph">
                        <wp:posOffset>91440</wp:posOffset>
                      </wp:positionV>
                      <wp:extent cx="499745" cy="498475"/>
                      <wp:effectExtent l="0" t="0" r="0" b="0"/>
                      <wp:wrapNone/>
                      <wp:docPr id="4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98475"/>
                                <a:chOff x="833" y="14037"/>
                                <a:chExt cx="787" cy="723"/>
                              </a:xfrm>
                            </wpg:grpSpPr>
                            <wps:wsp>
                              <wps:cNvPr id="46" name="Oval 333"/>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334"/>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B4BA9" w14:textId="77777777" w:rsidR="0057274C" w:rsidRPr="00B06F9E" w:rsidRDefault="0057274C" w:rsidP="009A1563">
                                    <w:pPr>
                                      <w:shd w:val="clear" w:color="auto" w:fill="FFCC00"/>
                                      <w:jc w:val="center"/>
                                      <w:rPr>
                                        <w:rFonts w:ascii="Arial" w:hAnsi="Arial" w:cs="Arial"/>
                                        <w:b/>
                                        <w:sz w:val="16"/>
                                        <w:szCs w:val="16"/>
                                      </w:rPr>
                                    </w:pPr>
                                    <w:r w:rsidRPr="00B06F9E">
                                      <w:rPr>
                                        <w:rFonts w:ascii="Arial" w:hAnsi="Arial" w:cs="Arial"/>
                                        <w:b/>
                                        <w:sz w:val="16"/>
                                        <w:szCs w:val="16"/>
                                      </w:rPr>
                                      <w:t>Step</w:t>
                                    </w:r>
                                  </w:p>
                                  <w:p w14:paraId="201243B3" w14:textId="77777777" w:rsidR="0057274C" w:rsidRPr="00BF2EDD" w:rsidRDefault="0057274C" w:rsidP="009A1563">
                                    <w:pPr>
                                      <w:shd w:val="clear" w:color="auto" w:fill="FFCC00"/>
                                      <w:jc w:val="center"/>
                                      <w:rPr>
                                        <w:b/>
                                        <w:sz w:val="16"/>
                                        <w:szCs w:val="16"/>
                                      </w:rPr>
                                    </w:pPr>
                                    <w:r w:rsidRPr="00B06F9E">
                                      <w:rPr>
                                        <w:rFonts w:ascii="Arial" w:hAnsi="Arial" w:cs="Arial"/>
                                        <w:b/>
                                        <w:sz w:val="16"/>
                                        <w:szCs w:val="16"/>
                                      </w:rPr>
                                      <w:t>5</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2260B" id="Group 332" o:spid="_x0000_s1065" style="position:absolute;left:0;text-align:left;margin-left:3.6pt;margin-top:7.2pt;width:39.35pt;height:39.25pt;z-index:251671040;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">
                      <v:oval id="Oval 333" o:spid="_x0000_s1066"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" fillcolor="#fc0" stroked="f"/>
                      <v:shape id="Text Box 334" o:spid="_x0000_s1067"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" fillcolor="#fc0" stroked="f">
                        <v:fill opacity="0"/>
                        <v:textbox inset=".5mm,.3mm,.5mm,.3mm">
                          <w:txbxContent>
                            <w:p w14:paraId="077B4BA9" w14:textId="77777777" w:rsidR="0057274C" w:rsidRPr="00B06F9E" w:rsidRDefault="0057274C" w:rsidP="009A1563">
                              <w:pPr>
                                <w:shd w:val="clear" w:color="auto" w:fill="FFCC00"/>
                                <w:jc w:val="center"/>
                                <w:rPr>
                                  <w:rFonts w:ascii="Arial" w:hAnsi="Arial" w:cs="Arial"/>
                                  <w:b/>
                                  <w:sz w:val="16"/>
                                  <w:szCs w:val="16"/>
                                </w:rPr>
                              </w:pPr>
                              <w:r w:rsidRPr="00B06F9E">
                                <w:rPr>
                                  <w:rFonts w:ascii="Arial" w:hAnsi="Arial" w:cs="Arial"/>
                                  <w:b/>
                                  <w:sz w:val="16"/>
                                  <w:szCs w:val="16"/>
                                </w:rPr>
                                <w:t>Step</w:t>
                              </w:r>
                            </w:p>
                            <w:p w14:paraId="201243B3" w14:textId="77777777" w:rsidR="0057274C" w:rsidRPr="00BF2EDD" w:rsidRDefault="0057274C" w:rsidP="009A1563">
                              <w:pPr>
                                <w:shd w:val="clear" w:color="auto" w:fill="FFCC00"/>
                                <w:jc w:val="center"/>
                                <w:rPr>
                                  <w:b/>
                                  <w:sz w:val="16"/>
                                  <w:szCs w:val="16"/>
                                </w:rPr>
                              </w:pPr>
                              <w:r w:rsidRPr="00B06F9E">
                                <w:rPr>
                                  <w:rFonts w:ascii="Arial" w:hAnsi="Arial" w:cs="Arial"/>
                                  <w:b/>
                                  <w:sz w:val="16"/>
                                  <w:szCs w:val="16"/>
                                </w:rPr>
                                <w:t>5</w:t>
                              </w:r>
                            </w:p>
                          </w:txbxContent>
                        </v:textbox>
                      </v:shape>
                    </v:group>
                  </w:pict>
                </mc:Fallback>
              </mc:AlternateContent>
            </w:r>
          </w:p>
          <w:p w14:paraId="062A46B1" w14:textId="77777777" w:rsidR="004C44F3" w:rsidRPr="00C04C30" w:rsidRDefault="004C44F3" w:rsidP="004C44F3">
            <w:pPr>
              <w:pStyle w:val="Default"/>
              <w:rPr>
                <w:sz w:val="18"/>
                <w:szCs w:val="18"/>
              </w:rPr>
            </w:pPr>
          </w:p>
        </w:tc>
        <w:tc>
          <w:tcPr>
            <w:tcW w:w="8460" w:type="dxa"/>
            <w:tcBorders>
              <w:left w:val="nil"/>
            </w:tcBorders>
          </w:tcPr>
          <w:p w14:paraId="1EE69FFC" w14:textId="77777777" w:rsidR="000E262D" w:rsidRPr="00B06F9E" w:rsidRDefault="000E262D" w:rsidP="00434836">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 xml:space="preserve">Council staff </w:t>
            </w:r>
            <w:r w:rsidR="0079304A">
              <w:rPr>
                <w:rStyle w:val="A3"/>
                <w:rFonts w:ascii="Arial" w:hAnsi="Arial" w:cs="Arial"/>
                <w:sz w:val="18"/>
                <w:szCs w:val="18"/>
              </w:rPr>
              <w:t xml:space="preserve">will engage the services of a LINZ accredited agent to </w:t>
            </w:r>
            <w:r w:rsidRPr="00B06F9E">
              <w:rPr>
                <w:rStyle w:val="A3"/>
                <w:rFonts w:ascii="Arial" w:hAnsi="Arial" w:cs="Arial"/>
                <w:sz w:val="18"/>
                <w:szCs w:val="18"/>
              </w:rPr>
              <w:t>assess whether section 40 of the Public Works Act 1981 applies to the road-stopping proposal. This establishes whether the land has to be offered back to a previous owner or their successor. If the land has to be offered back to a former owner</w:t>
            </w:r>
            <w:r w:rsidRPr="00B06F9E">
              <w:rPr>
                <w:rFonts w:ascii="Arial" w:hAnsi="Arial" w:cs="Arial"/>
                <w:sz w:val="18"/>
                <w:szCs w:val="18"/>
              </w:rPr>
              <w:t>,</w:t>
            </w:r>
            <w:r w:rsidR="00CC3F5F" w:rsidRPr="00B06F9E">
              <w:rPr>
                <w:rFonts w:ascii="Arial" w:hAnsi="Arial" w:cs="Arial"/>
                <w:sz w:val="18"/>
                <w:szCs w:val="18"/>
              </w:rPr>
              <w:t xml:space="preserve"> </w:t>
            </w:r>
            <w:r w:rsidRPr="00B06F9E">
              <w:rPr>
                <w:rStyle w:val="A3"/>
                <w:rFonts w:ascii="Arial" w:hAnsi="Arial" w:cs="Arial"/>
                <w:sz w:val="18"/>
                <w:szCs w:val="18"/>
              </w:rPr>
              <w:t>then the Council’s offer-back process will be followed, which may take several months. If section 40 does not apply or the offer–back is rejected, then the process continues as below.</w:t>
            </w:r>
          </w:p>
          <w:p w14:paraId="10945C6B" w14:textId="77777777" w:rsidR="0057274C" w:rsidRPr="00B06F9E" w:rsidRDefault="0093006A" w:rsidP="0057274C">
            <w:pPr>
              <w:pStyle w:val="Default"/>
              <w:ind w:left="72"/>
              <w:rPr>
                <w:rFonts w:ascii="Arial" w:hAnsi="Arial" w:cs="Arial"/>
                <w:sz w:val="18"/>
                <w:szCs w:val="18"/>
              </w:rPr>
            </w:pPr>
            <w:r w:rsidRPr="00B06F9E">
              <w:rPr>
                <w:rStyle w:val="A3"/>
                <w:rFonts w:ascii="Arial" w:hAnsi="Arial" w:cs="Arial"/>
                <w:b/>
                <w:sz w:val="18"/>
                <w:szCs w:val="18"/>
              </w:rPr>
              <w:br/>
            </w:r>
            <w:r w:rsidR="000E262D" w:rsidRPr="00B06F9E">
              <w:rPr>
                <w:rStyle w:val="A3"/>
                <w:rFonts w:ascii="Arial" w:hAnsi="Arial" w:cs="Arial"/>
                <w:b/>
                <w:sz w:val="18"/>
                <w:szCs w:val="18"/>
              </w:rPr>
              <w:t>Possible rejection</w:t>
            </w:r>
          </w:p>
        </w:tc>
      </w:tr>
    </w:tbl>
    <w:p w14:paraId="69C66566" w14:textId="77777777" w:rsidR="00037654" w:rsidRPr="00C04C30" w:rsidRDefault="00037654">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0E262D" w:rsidRPr="00C04C30" w14:paraId="0450CFB4" w14:textId="77777777" w:rsidTr="0081076C">
        <w:trPr>
          <w:trHeight w:val="1442"/>
        </w:trPr>
        <w:tc>
          <w:tcPr>
            <w:tcW w:w="1980" w:type="dxa"/>
            <w:tcBorders>
              <w:right w:val="nil"/>
            </w:tcBorders>
          </w:tcPr>
          <w:p w14:paraId="7B2CDAC9" w14:textId="77777777" w:rsidR="000E262D" w:rsidRPr="00C04C30" w:rsidRDefault="00537DB6"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8992" behindDoc="0" locked="0" layoutInCell="1" allowOverlap="1" wp14:anchorId="6B17A357" wp14:editId="04E226D0">
                      <wp:simplePos x="0" y="0"/>
                      <wp:positionH relativeFrom="column">
                        <wp:posOffset>48895</wp:posOffset>
                      </wp:positionH>
                      <wp:positionV relativeFrom="paragraph">
                        <wp:posOffset>95885</wp:posOffset>
                      </wp:positionV>
                      <wp:extent cx="499745" cy="459105"/>
                      <wp:effectExtent l="1270" t="635" r="3810" b="6985"/>
                      <wp:wrapNone/>
                      <wp:docPr id="4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43" name="Oval 327"/>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328"/>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A0D23" w14:textId="77777777" w:rsidR="0057274C" w:rsidRPr="00B06F9E" w:rsidRDefault="0057274C" w:rsidP="009A1563">
                                    <w:pPr>
                                      <w:shd w:val="clear" w:color="auto" w:fill="FFCC00"/>
                                      <w:jc w:val="center"/>
                                      <w:rPr>
                                        <w:rFonts w:ascii="Arial" w:hAnsi="Arial" w:cs="Arial"/>
                                        <w:b/>
                                        <w:sz w:val="16"/>
                                        <w:szCs w:val="16"/>
                                      </w:rPr>
                                    </w:pPr>
                                    <w:r w:rsidRPr="00B06F9E">
                                      <w:rPr>
                                        <w:rFonts w:ascii="Arial" w:hAnsi="Arial" w:cs="Arial"/>
                                        <w:b/>
                                        <w:sz w:val="16"/>
                                        <w:szCs w:val="16"/>
                                      </w:rPr>
                                      <w:t>Step</w:t>
                                    </w:r>
                                  </w:p>
                                  <w:p w14:paraId="6846BB13" w14:textId="77777777" w:rsidR="0057274C" w:rsidRPr="00BF2EDD" w:rsidRDefault="0057274C" w:rsidP="009A1563">
                                    <w:pPr>
                                      <w:shd w:val="clear" w:color="auto" w:fill="FFCC00"/>
                                      <w:jc w:val="center"/>
                                      <w:rPr>
                                        <w:b/>
                                        <w:sz w:val="16"/>
                                        <w:szCs w:val="16"/>
                                      </w:rPr>
                                    </w:pPr>
                                    <w:r w:rsidRPr="00B06F9E">
                                      <w:rPr>
                                        <w:rFonts w:ascii="Arial" w:hAnsi="Arial" w:cs="Arial"/>
                                        <w:b/>
                                        <w:sz w:val="16"/>
                                        <w:szCs w:val="16"/>
                                      </w:rPr>
                                      <w:t>6</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7A357" id="Group 326" o:spid="_x0000_s1068" style="position:absolute;left:0;text-align:left;margin-left:3.85pt;margin-top:7.55pt;width:39.35pt;height:36.15pt;z-index:251668992;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">
                      <v:oval id="Oval 327" o:spid="_x0000_s1069"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" fillcolor="#fc0" stroked="f"/>
                      <v:shape id="Text Box 328" o:spid="_x0000_s1070"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" fillcolor="#fc0" stroked="f">
                        <v:fill opacity="0"/>
                        <v:textbox inset=".5mm,.3mm,.5mm,.3mm">
                          <w:txbxContent>
                            <w:p w14:paraId="002A0D23" w14:textId="77777777" w:rsidR="0057274C" w:rsidRPr="00B06F9E" w:rsidRDefault="0057274C" w:rsidP="009A1563">
                              <w:pPr>
                                <w:shd w:val="clear" w:color="auto" w:fill="FFCC00"/>
                                <w:jc w:val="center"/>
                                <w:rPr>
                                  <w:rFonts w:ascii="Arial" w:hAnsi="Arial" w:cs="Arial"/>
                                  <w:b/>
                                  <w:sz w:val="16"/>
                                  <w:szCs w:val="16"/>
                                </w:rPr>
                              </w:pPr>
                              <w:r w:rsidRPr="00B06F9E">
                                <w:rPr>
                                  <w:rFonts w:ascii="Arial" w:hAnsi="Arial" w:cs="Arial"/>
                                  <w:b/>
                                  <w:sz w:val="16"/>
                                  <w:szCs w:val="16"/>
                                </w:rPr>
                                <w:t>Step</w:t>
                              </w:r>
                            </w:p>
                            <w:p w14:paraId="6846BB13" w14:textId="77777777" w:rsidR="0057274C" w:rsidRPr="00BF2EDD" w:rsidRDefault="0057274C" w:rsidP="009A1563">
                              <w:pPr>
                                <w:shd w:val="clear" w:color="auto" w:fill="FFCC00"/>
                                <w:jc w:val="center"/>
                                <w:rPr>
                                  <w:b/>
                                  <w:sz w:val="16"/>
                                  <w:szCs w:val="16"/>
                                </w:rPr>
                              </w:pPr>
                              <w:r w:rsidRPr="00B06F9E">
                                <w:rPr>
                                  <w:rFonts w:ascii="Arial" w:hAnsi="Arial" w:cs="Arial"/>
                                  <w:b/>
                                  <w:sz w:val="16"/>
                                  <w:szCs w:val="16"/>
                                </w:rPr>
                                <w:t>6</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5680" behindDoc="0" locked="0" layoutInCell="1" allowOverlap="1" wp14:anchorId="72F7A3BF" wp14:editId="2151BA58">
                      <wp:simplePos x="0" y="0"/>
                      <wp:positionH relativeFrom="column">
                        <wp:posOffset>620395</wp:posOffset>
                      </wp:positionH>
                      <wp:positionV relativeFrom="paragraph">
                        <wp:posOffset>95885</wp:posOffset>
                      </wp:positionV>
                      <wp:extent cx="457200" cy="457200"/>
                      <wp:effectExtent l="1270" t="635" r="8255" b="8890"/>
                      <wp:wrapNone/>
                      <wp:docPr id="3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40" name="Oval 288"/>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289"/>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2E28D"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380A2DCA"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6</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7A3BF" id="Group 287" o:spid="_x0000_s1071" style="position:absolute;left:0;text-align:left;margin-left:48.85pt;margin-top:7.55pt;width:36pt;height:36pt;z-index:251655680;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">
                      <v:oval id="Oval 288" o:spid="_x0000_s1072"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" fillcolor="#06c" stroked="f"/>
                      <v:shape id="Text Box 289" o:spid="_x0000_s1073"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" fillcolor="#06c" stroked="f">
                        <v:fill opacity="0"/>
                        <v:textbox inset=".5mm,.3mm,.5mm,.3mm">
                          <w:txbxContent>
                            <w:p w14:paraId="6292E28D"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380A2DCA"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6</w:t>
                              </w:r>
                            </w:p>
                          </w:txbxContent>
                        </v:textbox>
                      </v:shape>
                    </v:group>
                  </w:pict>
                </mc:Fallback>
              </mc:AlternateContent>
            </w:r>
          </w:p>
          <w:p w14:paraId="02D23DF8" w14:textId="77777777" w:rsidR="004C44F3" w:rsidRPr="00C04C30" w:rsidRDefault="004C44F3" w:rsidP="004C44F3">
            <w:pPr>
              <w:pStyle w:val="Default"/>
              <w:rPr>
                <w:sz w:val="18"/>
                <w:szCs w:val="18"/>
              </w:rPr>
            </w:pPr>
          </w:p>
        </w:tc>
        <w:tc>
          <w:tcPr>
            <w:tcW w:w="8460" w:type="dxa"/>
            <w:tcBorders>
              <w:left w:val="nil"/>
            </w:tcBorders>
          </w:tcPr>
          <w:p w14:paraId="56A00A9D" w14:textId="77777777" w:rsidR="00A142EF" w:rsidRPr="00B06F9E" w:rsidRDefault="00A142EF" w:rsidP="00434836">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 xml:space="preserve">Council </w:t>
            </w:r>
            <w:r w:rsidR="0079304A" w:rsidRPr="00B06F9E">
              <w:rPr>
                <w:rStyle w:val="A3"/>
                <w:rFonts w:ascii="Arial" w:hAnsi="Arial" w:cs="Arial"/>
                <w:sz w:val="18"/>
                <w:szCs w:val="18"/>
              </w:rPr>
              <w:t>staff arranges</w:t>
            </w:r>
            <w:r w:rsidRPr="00B06F9E">
              <w:rPr>
                <w:rStyle w:val="A3"/>
                <w:rFonts w:ascii="Arial" w:hAnsi="Arial" w:cs="Arial"/>
                <w:sz w:val="18"/>
                <w:szCs w:val="18"/>
              </w:rPr>
              <w:t xml:space="preserve"> a conditional Sale and Purchase Agreement, which the applicant considers and approves.</w:t>
            </w:r>
          </w:p>
          <w:p w14:paraId="54C419BB" w14:textId="77777777" w:rsidR="00D15770" w:rsidRPr="00B06F9E" w:rsidRDefault="00D15770" w:rsidP="00434836">
            <w:pPr>
              <w:pStyle w:val="Default"/>
              <w:ind w:left="72"/>
              <w:rPr>
                <w:rFonts w:ascii="Arial" w:hAnsi="Arial" w:cs="Arial"/>
                <w:sz w:val="18"/>
                <w:szCs w:val="18"/>
              </w:rPr>
            </w:pPr>
          </w:p>
          <w:p w14:paraId="021BEC9C" w14:textId="77777777" w:rsidR="0057274C" w:rsidRPr="0081076C" w:rsidRDefault="00A142EF" w:rsidP="0081076C">
            <w:pPr>
              <w:pStyle w:val="Pa1"/>
              <w:spacing w:line="220" w:lineRule="exact"/>
              <w:ind w:left="72"/>
              <w:jc w:val="both"/>
              <w:rPr>
                <w:rFonts w:ascii="Arial" w:hAnsi="Arial" w:cs="Arial"/>
                <w:color w:val="19171A"/>
                <w:sz w:val="18"/>
                <w:szCs w:val="18"/>
              </w:rPr>
            </w:pPr>
            <w:r w:rsidRPr="00B06F9E">
              <w:rPr>
                <w:rStyle w:val="A3"/>
                <w:rFonts w:ascii="Arial" w:hAnsi="Arial" w:cs="Arial"/>
                <w:sz w:val="18"/>
                <w:szCs w:val="18"/>
              </w:rPr>
              <w:t>The applicant provides the Council with a copy of Land Information New Zealand (LINZ) certified Survey Office plan (prepared by a</w:t>
            </w:r>
            <w:r w:rsidR="00E1610B" w:rsidRPr="00B06F9E">
              <w:rPr>
                <w:rStyle w:val="A3"/>
                <w:rFonts w:ascii="Arial" w:hAnsi="Arial" w:cs="Arial"/>
                <w:sz w:val="18"/>
                <w:szCs w:val="18"/>
              </w:rPr>
              <w:t xml:space="preserve"> </w:t>
            </w:r>
            <w:r w:rsidRPr="00B06F9E">
              <w:rPr>
                <w:rStyle w:val="A3"/>
                <w:rFonts w:ascii="Arial" w:hAnsi="Arial" w:cs="Arial"/>
                <w:sz w:val="18"/>
                <w:szCs w:val="18"/>
              </w:rPr>
              <w:t xml:space="preserve">registered surveyor) which is attached to the </w:t>
            </w:r>
            <w:smartTag w:uri="urn:schemas-microsoft-com:office:smarttags" w:element="City">
              <w:smartTag w:uri="urn:schemas-microsoft-com:office:smarttags" w:element="place">
                <w:r w:rsidRPr="00B06F9E">
                  <w:rPr>
                    <w:rStyle w:val="A3"/>
                    <w:rFonts w:ascii="Arial" w:hAnsi="Arial" w:cs="Arial"/>
                    <w:sz w:val="18"/>
                    <w:szCs w:val="18"/>
                  </w:rPr>
                  <w:t>Sale</w:t>
                </w:r>
              </w:smartTag>
            </w:smartTag>
            <w:r w:rsidRPr="00B06F9E">
              <w:rPr>
                <w:rStyle w:val="A3"/>
                <w:rFonts w:ascii="Arial" w:hAnsi="Arial" w:cs="Arial"/>
                <w:sz w:val="18"/>
                <w:szCs w:val="18"/>
              </w:rPr>
              <w:t xml:space="preserve"> and Purchase Agreement. Council staff arrange</w:t>
            </w:r>
            <w:r w:rsidR="0079304A">
              <w:rPr>
                <w:rStyle w:val="A3"/>
                <w:rFonts w:ascii="Arial" w:hAnsi="Arial" w:cs="Arial"/>
                <w:sz w:val="18"/>
                <w:szCs w:val="18"/>
              </w:rPr>
              <w:t>s</w:t>
            </w:r>
            <w:r w:rsidRPr="00B06F9E">
              <w:rPr>
                <w:rStyle w:val="A3"/>
                <w:rFonts w:ascii="Arial" w:hAnsi="Arial" w:cs="Arial"/>
                <w:sz w:val="18"/>
                <w:szCs w:val="18"/>
              </w:rPr>
              <w:t xml:space="preserve"> execution of the Sale and Purchase Agreement by both parties.</w:t>
            </w:r>
            <w:r w:rsidR="008A2368" w:rsidRPr="00B06F9E">
              <w:rPr>
                <w:rStyle w:val="A3"/>
                <w:rFonts w:ascii="Arial" w:hAnsi="Arial" w:cs="Arial"/>
                <w:sz w:val="18"/>
                <w:szCs w:val="18"/>
              </w:rPr>
              <w:t xml:space="preserve"> </w:t>
            </w:r>
          </w:p>
        </w:tc>
      </w:tr>
    </w:tbl>
    <w:p w14:paraId="2B3CD442" w14:textId="77777777" w:rsidR="00037654" w:rsidRPr="00C04C30" w:rsidRDefault="00037654">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A142EF" w:rsidRPr="00C04C30" w14:paraId="784C9CB2" w14:textId="77777777" w:rsidTr="0079304A">
        <w:trPr>
          <w:trHeight w:val="942"/>
        </w:trPr>
        <w:tc>
          <w:tcPr>
            <w:tcW w:w="1980" w:type="dxa"/>
            <w:tcBorders>
              <w:right w:val="nil"/>
            </w:tcBorders>
          </w:tcPr>
          <w:p w14:paraId="57A7A45D" w14:textId="77777777" w:rsidR="00A142EF" w:rsidRPr="00C04C30" w:rsidRDefault="00537DB6"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7968" behindDoc="0" locked="0" layoutInCell="1" allowOverlap="1" wp14:anchorId="57668148" wp14:editId="127A93A8">
                      <wp:simplePos x="0" y="0"/>
                      <wp:positionH relativeFrom="column">
                        <wp:posOffset>620395</wp:posOffset>
                      </wp:positionH>
                      <wp:positionV relativeFrom="paragraph">
                        <wp:posOffset>95885</wp:posOffset>
                      </wp:positionV>
                      <wp:extent cx="457200" cy="457200"/>
                      <wp:effectExtent l="1270" t="635" r="8255" b="8890"/>
                      <wp:wrapNone/>
                      <wp:docPr id="36"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37" name="Oval 324"/>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325"/>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0665A"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2B6387E7"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7</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68148" id="Group 323" o:spid="_x0000_s1074" style="position:absolute;left:0;text-align:left;margin-left:48.85pt;margin-top:7.55pt;width:36pt;height:36pt;z-index:251667968;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">
                      <v:oval id="Oval 324" o:spid="_x0000_s1075"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" fillcolor="#06c" stroked="f"/>
                      <v:shape id="Text Box 325" o:spid="_x0000_s1076"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" fillcolor="#06c" stroked="f">
                        <v:fill opacity="0"/>
                        <v:textbox inset=".5mm,.3mm,.5mm,.3mm">
                          <w:txbxContent>
                            <w:p w14:paraId="7500665A"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2B6387E7" w14:textId="77777777" w:rsidR="0057274C" w:rsidRPr="00B06F9E" w:rsidRDefault="0057274C" w:rsidP="009A1563">
                              <w:pPr>
                                <w:shd w:val="clear" w:color="auto" w:fill="0066CC"/>
                                <w:jc w:val="center"/>
                                <w:rPr>
                                  <w:rFonts w:ascii="Arial" w:hAnsi="Arial" w:cs="Arial"/>
                                  <w:b/>
                                  <w:color w:val="FFFFFF"/>
                                  <w:sz w:val="15"/>
                                  <w:szCs w:val="15"/>
                                </w:rPr>
                              </w:pPr>
                              <w:r w:rsidRPr="00B06F9E">
                                <w:rPr>
                                  <w:rFonts w:ascii="Arial" w:hAnsi="Arial" w:cs="Arial"/>
                                  <w:b/>
                                  <w:color w:val="FFFFFF"/>
                                  <w:sz w:val="15"/>
                                  <w:szCs w:val="15"/>
                                </w:rPr>
                                <w:t>7</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6704" behindDoc="0" locked="0" layoutInCell="1" allowOverlap="1" wp14:anchorId="037F481C" wp14:editId="44FE16DD">
                      <wp:simplePos x="0" y="0"/>
                      <wp:positionH relativeFrom="column">
                        <wp:posOffset>48895</wp:posOffset>
                      </wp:positionH>
                      <wp:positionV relativeFrom="paragraph">
                        <wp:posOffset>95885</wp:posOffset>
                      </wp:positionV>
                      <wp:extent cx="499745" cy="459105"/>
                      <wp:effectExtent l="1270" t="635" r="3810" b="6985"/>
                      <wp:wrapNone/>
                      <wp:docPr id="3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34" name="Oval 291"/>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292"/>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4BDB4"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218E83E0"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7</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F481C" id="Group 290" o:spid="_x0000_s1077" style="position:absolute;left:0;text-align:left;margin-left:3.85pt;margin-top:7.55pt;width:39.35pt;height:36.15pt;z-index:251656704;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">
                      <v:oval id="Oval 291" o:spid="_x0000_s1078"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" fillcolor="#fc0" stroked="f"/>
                      <v:shape id="Text Box 292" o:spid="_x0000_s1079"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" fillcolor="#fc0" stroked="f">
                        <v:fill opacity="0"/>
                        <v:textbox inset=".5mm,.3mm,.5mm,.3mm">
                          <w:txbxContent>
                            <w:p w14:paraId="4924BDB4"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218E83E0"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7</w:t>
                              </w:r>
                            </w:p>
                          </w:txbxContent>
                        </v:textbox>
                      </v:shape>
                    </v:group>
                  </w:pict>
                </mc:Fallback>
              </mc:AlternateContent>
            </w:r>
          </w:p>
          <w:p w14:paraId="5559656A" w14:textId="77777777" w:rsidR="004C44F3" w:rsidRPr="00C04C30" w:rsidRDefault="004C44F3" w:rsidP="004C44F3">
            <w:pPr>
              <w:pStyle w:val="Default"/>
              <w:rPr>
                <w:sz w:val="18"/>
                <w:szCs w:val="18"/>
              </w:rPr>
            </w:pPr>
          </w:p>
        </w:tc>
        <w:tc>
          <w:tcPr>
            <w:tcW w:w="8460" w:type="dxa"/>
            <w:tcBorders>
              <w:left w:val="nil"/>
            </w:tcBorders>
          </w:tcPr>
          <w:p w14:paraId="61948758" w14:textId="77777777" w:rsidR="00A142EF" w:rsidRPr="00B06F9E" w:rsidRDefault="00512DDE" w:rsidP="00434836">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 xml:space="preserve">Council staff </w:t>
            </w:r>
            <w:r w:rsidR="00A142EF" w:rsidRPr="00B06F9E">
              <w:rPr>
                <w:rStyle w:val="A3"/>
                <w:rFonts w:ascii="Arial" w:hAnsi="Arial" w:cs="Arial"/>
                <w:sz w:val="18"/>
                <w:szCs w:val="18"/>
              </w:rPr>
              <w:t>advertise</w:t>
            </w:r>
            <w:r w:rsidR="0079304A">
              <w:rPr>
                <w:rStyle w:val="A3"/>
                <w:rFonts w:ascii="Arial" w:hAnsi="Arial" w:cs="Arial"/>
                <w:sz w:val="18"/>
                <w:szCs w:val="18"/>
              </w:rPr>
              <w:t>s</w:t>
            </w:r>
            <w:r w:rsidR="00A142EF" w:rsidRPr="00B06F9E">
              <w:rPr>
                <w:rStyle w:val="A3"/>
                <w:rFonts w:ascii="Arial" w:hAnsi="Arial" w:cs="Arial"/>
                <w:sz w:val="18"/>
                <w:szCs w:val="18"/>
              </w:rPr>
              <w:t xml:space="preserve"> and notif</w:t>
            </w:r>
            <w:r w:rsidR="0079304A">
              <w:rPr>
                <w:rStyle w:val="A3"/>
                <w:rFonts w:ascii="Arial" w:hAnsi="Arial" w:cs="Arial"/>
                <w:sz w:val="18"/>
                <w:szCs w:val="18"/>
              </w:rPr>
              <w:t>ies</w:t>
            </w:r>
            <w:r w:rsidR="00A142EF" w:rsidRPr="00B06F9E">
              <w:rPr>
                <w:rStyle w:val="A3"/>
                <w:rFonts w:ascii="Arial" w:hAnsi="Arial" w:cs="Arial"/>
                <w:sz w:val="18"/>
                <w:szCs w:val="18"/>
              </w:rPr>
              <w:t xml:space="preserve"> the proposed road–stopping (cost to be met by the applicant).</w:t>
            </w:r>
          </w:p>
          <w:p w14:paraId="1A193421" w14:textId="77777777" w:rsidR="0093006A" w:rsidRPr="00B06F9E" w:rsidRDefault="0093006A" w:rsidP="00434836">
            <w:pPr>
              <w:pStyle w:val="Pa1"/>
              <w:spacing w:line="220" w:lineRule="exact"/>
              <w:ind w:left="72"/>
              <w:jc w:val="both"/>
              <w:rPr>
                <w:rStyle w:val="A3"/>
                <w:rFonts w:ascii="Arial" w:hAnsi="Arial" w:cs="Arial"/>
                <w:sz w:val="18"/>
                <w:szCs w:val="18"/>
              </w:rPr>
            </w:pPr>
          </w:p>
          <w:p w14:paraId="53F1A4D0" w14:textId="77777777" w:rsidR="00A142EF" w:rsidRPr="00B06F9E" w:rsidRDefault="00A142EF" w:rsidP="0079304A">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The period of public notification is 40 days from the date of the initial advertisement. This gives the public the opportunity to object.</w:t>
            </w:r>
            <w:r w:rsidR="008A2368" w:rsidRPr="00B06F9E">
              <w:rPr>
                <w:rStyle w:val="A3"/>
                <w:rFonts w:ascii="Arial" w:hAnsi="Arial" w:cs="Arial"/>
                <w:sz w:val="18"/>
                <w:szCs w:val="18"/>
              </w:rPr>
              <w:t xml:space="preserve"> </w:t>
            </w:r>
          </w:p>
        </w:tc>
      </w:tr>
    </w:tbl>
    <w:p w14:paraId="2E245067" w14:textId="77777777" w:rsidR="00037654" w:rsidRPr="00C04C30" w:rsidRDefault="00037654">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A142EF" w:rsidRPr="00C04C30" w14:paraId="1605BA1A" w14:textId="77777777" w:rsidTr="0079304A">
        <w:trPr>
          <w:trHeight w:val="972"/>
        </w:trPr>
        <w:tc>
          <w:tcPr>
            <w:tcW w:w="1980" w:type="dxa"/>
            <w:tcBorders>
              <w:right w:val="nil"/>
            </w:tcBorders>
          </w:tcPr>
          <w:p w14:paraId="422D3CEF" w14:textId="77777777" w:rsidR="00A142EF" w:rsidRPr="00C04C30" w:rsidRDefault="00537DB6" w:rsidP="005120FB">
            <w:pPr>
              <w:pStyle w:val="Pa1"/>
              <w:spacing w:line="220" w:lineRule="exact"/>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0800" behindDoc="0" locked="0" layoutInCell="1" allowOverlap="1" wp14:anchorId="62BFFB11" wp14:editId="7A0FB2C2">
                      <wp:simplePos x="0" y="0"/>
                      <wp:positionH relativeFrom="column">
                        <wp:posOffset>48895</wp:posOffset>
                      </wp:positionH>
                      <wp:positionV relativeFrom="paragraph">
                        <wp:posOffset>111125</wp:posOffset>
                      </wp:positionV>
                      <wp:extent cx="499745" cy="459105"/>
                      <wp:effectExtent l="1270" t="6350" r="3810" b="1270"/>
                      <wp:wrapNone/>
                      <wp:docPr id="3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31" name="Oval 303"/>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304"/>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ED70C"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480CB582"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8a</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FFB11" id="Group 302" o:spid="_x0000_s1080" style="position:absolute;left:0;text-align:left;margin-left:3.85pt;margin-top:8.75pt;width:39.35pt;height:36.15pt;z-index:251660800;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">
                      <v:oval id="Oval 303" o:spid="_x0000_s1081"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" fillcolor="#fc0" stroked="f"/>
                      <v:shape id="Text Box 304" o:spid="_x0000_s1082"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" fillcolor="#fc0" stroked="f">
                        <v:fill opacity="0"/>
                        <v:textbox inset=".5mm,.3mm,.5mm,.3mm">
                          <w:txbxContent>
                            <w:p w14:paraId="277ED70C"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480CB582"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8a</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7728" behindDoc="0" locked="0" layoutInCell="1" allowOverlap="1" wp14:anchorId="4749B8C8" wp14:editId="7242B7AE">
                      <wp:simplePos x="0" y="0"/>
                      <wp:positionH relativeFrom="column">
                        <wp:posOffset>620395</wp:posOffset>
                      </wp:positionH>
                      <wp:positionV relativeFrom="paragraph">
                        <wp:posOffset>111125</wp:posOffset>
                      </wp:positionV>
                      <wp:extent cx="457200" cy="457200"/>
                      <wp:effectExtent l="1270" t="6350" r="8255" b="3175"/>
                      <wp:wrapNone/>
                      <wp:docPr id="2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28" name="Oval 294"/>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295"/>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F5DF9"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53E4F9F7"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0</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9B8C8" id="Group 293" o:spid="_x0000_s1083" style="position:absolute;left:0;text-align:left;margin-left:48.85pt;margin-top:8.75pt;width:36pt;height:36pt;z-index:251657728;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">
                      <v:oval id="Oval 294" o:spid="_x0000_s1084"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" fillcolor="#06c" stroked="f"/>
                      <v:shape id="Text Box 295" o:spid="_x0000_s1085"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" fillcolor="#06c" stroked="f">
                        <v:fill opacity="0"/>
                        <v:textbox inset=".5mm,.3mm,.5mm,.3mm">
                          <w:txbxContent>
                            <w:p w14:paraId="439F5DF9"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53E4F9F7"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0</w:t>
                              </w:r>
                            </w:p>
                          </w:txbxContent>
                        </v:textbox>
                      </v:shape>
                    </v:group>
                  </w:pict>
                </mc:Fallback>
              </mc:AlternateContent>
            </w:r>
          </w:p>
        </w:tc>
        <w:tc>
          <w:tcPr>
            <w:tcW w:w="8460" w:type="dxa"/>
            <w:tcBorders>
              <w:left w:val="nil"/>
            </w:tcBorders>
          </w:tcPr>
          <w:p w14:paraId="5C877B88" w14:textId="77777777" w:rsidR="00037654" w:rsidRPr="00B06F9E" w:rsidRDefault="00037654" w:rsidP="00A142EF">
            <w:pPr>
              <w:pStyle w:val="Pa1"/>
              <w:spacing w:line="220" w:lineRule="exact"/>
              <w:ind w:left="360"/>
              <w:jc w:val="both"/>
              <w:rPr>
                <w:rStyle w:val="A3"/>
                <w:rFonts w:ascii="Arial" w:hAnsi="Arial" w:cs="Arial"/>
                <w:sz w:val="18"/>
                <w:szCs w:val="18"/>
              </w:rPr>
            </w:pPr>
          </w:p>
          <w:p w14:paraId="549B0106" w14:textId="77777777" w:rsidR="0090600B" w:rsidRPr="00B06F9E" w:rsidRDefault="0090600B" w:rsidP="0090600B">
            <w:pPr>
              <w:rPr>
                <w:rFonts w:ascii="Arial" w:hAnsi="Arial" w:cs="Arial"/>
                <w:b/>
                <w:sz w:val="18"/>
                <w:szCs w:val="18"/>
              </w:rPr>
            </w:pPr>
            <w:r w:rsidRPr="00B06F9E">
              <w:rPr>
                <w:rFonts w:ascii="Arial" w:hAnsi="Arial" w:cs="Arial"/>
                <w:b/>
                <w:sz w:val="18"/>
                <w:szCs w:val="18"/>
              </w:rPr>
              <w:t xml:space="preserve">No objections received </w:t>
            </w:r>
            <w:r w:rsidR="0087593E">
              <w:rPr>
                <w:rFonts w:ascii="Arial" w:hAnsi="Arial" w:cs="Arial"/>
                <w:b/>
                <w:sz w:val="18"/>
                <w:szCs w:val="18"/>
              </w:rPr>
              <w:t>g</w:t>
            </w:r>
            <w:r w:rsidRPr="00B06F9E">
              <w:rPr>
                <w:rFonts w:ascii="Arial" w:hAnsi="Arial" w:cs="Arial"/>
                <w:b/>
                <w:sz w:val="18"/>
                <w:szCs w:val="18"/>
              </w:rPr>
              <w:t>o to step 9</w:t>
            </w:r>
          </w:p>
          <w:p w14:paraId="59831D3E" w14:textId="77777777" w:rsidR="00A142EF" w:rsidRPr="00B06F9E" w:rsidRDefault="00A142EF" w:rsidP="00C04C30">
            <w:pPr>
              <w:pStyle w:val="Pa1"/>
              <w:spacing w:line="220" w:lineRule="exact"/>
              <w:jc w:val="both"/>
              <w:rPr>
                <w:rStyle w:val="A3"/>
                <w:rFonts w:ascii="Arial" w:hAnsi="Arial" w:cs="Arial"/>
                <w:sz w:val="18"/>
                <w:szCs w:val="18"/>
              </w:rPr>
            </w:pPr>
          </w:p>
        </w:tc>
      </w:tr>
    </w:tbl>
    <w:p w14:paraId="74C14478" w14:textId="77777777" w:rsidR="0090600B" w:rsidRPr="00C04C30" w:rsidRDefault="0090600B">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90600B" w:rsidRPr="00C04C30" w14:paraId="05E774F4" w14:textId="77777777" w:rsidTr="00124927">
        <w:tc>
          <w:tcPr>
            <w:tcW w:w="1980" w:type="dxa"/>
            <w:tcBorders>
              <w:right w:val="nil"/>
            </w:tcBorders>
          </w:tcPr>
          <w:p w14:paraId="356CA54F" w14:textId="77777777" w:rsidR="0090600B" w:rsidRPr="00C04C30" w:rsidRDefault="00537DB6">
            <w:pPr>
              <w:rPr>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9776" behindDoc="0" locked="0" layoutInCell="1" allowOverlap="1" wp14:anchorId="048D850D" wp14:editId="4435FA58">
                      <wp:simplePos x="0" y="0"/>
                      <wp:positionH relativeFrom="column">
                        <wp:posOffset>620395</wp:posOffset>
                      </wp:positionH>
                      <wp:positionV relativeFrom="paragraph">
                        <wp:posOffset>27305</wp:posOffset>
                      </wp:positionV>
                      <wp:extent cx="457200" cy="457200"/>
                      <wp:effectExtent l="1270" t="8255" r="8255" b="1270"/>
                      <wp:wrapNone/>
                      <wp:docPr id="2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25" name="Oval 300"/>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301"/>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57FD1"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14E53E22"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52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D850D" id="Group 299" o:spid="_x0000_s1086" style="position:absolute;margin-left:48.85pt;margin-top:2.15pt;width:36pt;height:36pt;z-index:251659776;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">
                      <v:oval id="Oval 300" o:spid="_x0000_s1087"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" fillcolor="#06c" stroked="f"/>
                      <v:shape id="Text Box 301" o:spid="_x0000_s1088"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" fillcolor="#06c" stroked="f">
                        <v:fill opacity="0"/>
                        <v:textbox inset=".5mm,.3mm,.5mm,.3mm">
                          <w:txbxContent>
                            <w:p w14:paraId="14657FD1"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14E53E22"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52</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58752" behindDoc="0" locked="0" layoutInCell="1" allowOverlap="1" wp14:anchorId="65D1EBC4" wp14:editId="414EAA53">
                      <wp:simplePos x="0" y="0"/>
                      <wp:positionH relativeFrom="column">
                        <wp:posOffset>48895</wp:posOffset>
                      </wp:positionH>
                      <wp:positionV relativeFrom="paragraph">
                        <wp:posOffset>27305</wp:posOffset>
                      </wp:positionV>
                      <wp:extent cx="499745" cy="459105"/>
                      <wp:effectExtent l="1270" t="8255" r="3810" b="8890"/>
                      <wp:wrapNone/>
                      <wp:docPr id="2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22" name="Oval 297"/>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298"/>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2450B"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238F586B"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8b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1EBC4" id="Group 296" o:spid="_x0000_s1089" style="position:absolute;margin-left:3.85pt;margin-top:2.15pt;width:39.35pt;height:36.15pt;z-index:251658752;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">
                      <v:oval id="Oval 297" o:spid="_x0000_s1090"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" fillcolor="#fc0" stroked="f"/>
                      <v:shape id="Text Box 298" o:spid="_x0000_s1091"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" fillcolor="#fc0" stroked="f">
                        <v:fill opacity="0"/>
                        <v:textbox inset=".5mm,.3mm,.5mm,.3mm">
                          <w:txbxContent>
                            <w:p w14:paraId="0032450B"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238F586B"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8b</w:t>
                              </w:r>
                            </w:p>
                          </w:txbxContent>
                        </v:textbox>
                      </v:shape>
                    </v:group>
                  </w:pict>
                </mc:Fallback>
              </mc:AlternateContent>
            </w:r>
          </w:p>
        </w:tc>
        <w:tc>
          <w:tcPr>
            <w:tcW w:w="8460" w:type="dxa"/>
            <w:tcBorders>
              <w:left w:val="nil"/>
            </w:tcBorders>
          </w:tcPr>
          <w:p w14:paraId="240E88F7" w14:textId="77777777" w:rsidR="0090600B" w:rsidRPr="00B06F9E" w:rsidRDefault="0090600B" w:rsidP="00222863">
            <w:pPr>
              <w:pStyle w:val="Pa1"/>
              <w:spacing w:line="220" w:lineRule="exact"/>
              <w:jc w:val="both"/>
              <w:rPr>
                <w:rStyle w:val="A3"/>
                <w:rFonts w:ascii="Arial" w:hAnsi="Arial" w:cs="Arial"/>
                <w:b/>
                <w:sz w:val="18"/>
                <w:szCs w:val="18"/>
              </w:rPr>
            </w:pPr>
            <w:r w:rsidRPr="00B06F9E">
              <w:rPr>
                <w:rStyle w:val="A3"/>
                <w:rFonts w:ascii="Arial" w:hAnsi="Arial" w:cs="Arial"/>
                <w:b/>
                <w:sz w:val="18"/>
                <w:szCs w:val="18"/>
              </w:rPr>
              <w:t>Objections received</w:t>
            </w:r>
          </w:p>
          <w:p w14:paraId="5CA92739" w14:textId="77777777" w:rsidR="0093006A" w:rsidRPr="00B06F9E" w:rsidRDefault="0093006A" w:rsidP="00434836">
            <w:pPr>
              <w:pStyle w:val="Pa1"/>
              <w:spacing w:line="220" w:lineRule="exact"/>
              <w:jc w:val="both"/>
              <w:rPr>
                <w:rStyle w:val="A3"/>
                <w:rFonts w:ascii="Arial" w:hAnsi="Arial" w:cs="Arial"/>
                <w:sz w:val="18"/>
                <w:szCs w:val="18"/>
              </w:rPr>
            </w:pPr>
          </w:p>
          <w:p w14:paraId="60529816" w14:textId="77777777" w:rsidR="0090600B" w:rsidRPr="00B06F9E" w:rsidRDefault="0090600B" w:rsidP="00434836">
            <w:pPr>
              <w:pStyle w:val="Pa1"/>
              <w:spacing w:line="220" w:lineRule="exact"/>
              <w:jc w:val="both"/>
              <w:rPr>
                <w:rStyle w:val="A3"/>
                <w:rFonts w:ascii="Arial" w:hAnsi="Arial" w:cs="Arial"/>
                <w:sz w:val="18"/>
                <w:szCs w:val="18"/>
              </w:rPr>
            </w:pPr>
            <w:r w:rsidRPr="00B06F9E">
              <w:rPr>
                <w:rStyle w:val="A3"/>
                <w:rFonts w:ascii="Arial" w:hAnsi="Arial" w:cs="Arial"/>
                <w:sz w:val="18"/>
                <w:szCs w:val="18"/>
              </w:rPr>
              <w:t>Council staff may arrange a meeting with the objector/s to see whether their concerns can be resolved. If objections cannot be resolved</w:t>
            </w:r>
            <w:r w:rsidR="0079304A">
              <w:rPr>
                <w:rStyle w:val="A3"/>
                <w:rFonts w:ascii="Arial" w:hAnsi="Arial" w:cs="Arial"/>
                <w:sz w:val="18"/>
                <w:szCs w:val="18"/>
              </w:rPr>
              <w:t>,</w:t>
            </w:r>
            <w:r w:rsidRPr="00B06F9E">
              <w:rPr>
                <w:rStyle w:val="A3"/>
                <w:rFonts w:ascii="Arial" w:hAnsi="Arial" w:cs="Arial"/>
                <w:sz w:val="18"/>
                <w:szCs w:val="18"/>
              </w:rPr>
              <w:t xml:space="preserve"> staff will prepare an objection report for the appropriate Council committee and schedule any oral submissions. The committee hears objections and makes a recommendation to the full Council on whether or not the objections should be upheld. The report will then go to a meeting of the full Council for a formal Council resolution (decision).</w:t>
            </w:r>
          </w:p>
          <w:p w14:paraId="5BA170C9" w14:textId="77777777" w:rsidR="0093006A" w:rsidRPr="00B06F9E" w:rsidRDefault="0093006A" w:rsidP="00434836">
            <w:pPr>
              <w:pStyle w:val="Pa1"/>
              <w:spacing w:line="220" w:lineRule="exact"/>
              <w:jc w:val="both"/>
              <w:rPr>
                <w:rStyle w:val="A3"/>
                <w:rFonts w:ascii="Arial" w:hAnsi="Arial" w:cs="Arial"/>
                <w:sz w:val="18"/>
                <w:szCs w:val="18"/>
              </w:rPr>
            </w:pPr>
          </w:p>
          <w:p w14:paraId="5B70C554" w14:textId="77777777" w:rsidR="0090600B" w:rsidRPr="00B06F9E" w:rsidRDefault="0090600B" w:rsidP="00434836">
            <w:pPr>
              <w:pStyle w:val="Pa1"/>
              <w:spacing w:line="220" w:lineRule="exact"/>
              <w:jc w:val="both"/>
              <w:rPr>
                <w:rStyle w:val="A3"/>
                <w:rFonts w:ascii="Arial" w:hAnsi="Arial" w:cs="Arial"/>
                <w:sz w:val="18"/>
                <w:szCs w:val="18"/>
              </w:rPr>
            </w:pPr>
            <w:r w:rsidRPr="00B06F9E">
              <w:rPr>
                <w:rStyle w:val="A3"/>
                <w:rFonts w:ascii="Arial" w:hAnsi="Arial" w:cs="Arial"/>
                <w:sz w:val="18"/>
                <w:szCs w:val="18"/>
              </w:rPr>
              <w:t xml:space="preserve">If the Council decides not to uphold the objections and the applicant wishes to continue, details are forwarded to the </w:t>
            </w:r>
            <w:smartTag w:uri="urn:schemas-microsoft-com:office:smarttags" w:element="Street">
              <w:smartTag w:uri="urn:schemas-microsoft-com:office:smarttags" w:element="address">
                <w:r w:rsidRPr="00B06F9E">
                  <w:rPr>
                    <w:rStyle w:val="A3"/>
                    <w:rFonts w:ascii="Arial" w:hAnsi="Arial" w:cs="Arial"/>
                    <w:sz w:val="18"/>
                    <w:szCs w:val="18"/>
                  </w:rPr>
                  <w:t>Environment Court</w:t>
                </w:r>
              </w:smartTag>
            </w:smartTag>
            <w:r w:rsidRPr="00B06F9E">
              <w:rPr>
                <w:rStyle w:val="A3"/>
                <w:rFonts w:ascii="Arial" w:hAnsi="Arial" w:cs="Arial"/>
                <w:sz w:val="18"/>
                <w:szCs w:val="18"/>
              </w:rPr>
              <w:t xml:space="preserve">. The </w:t>
            </w:r>
            <w:smartTag w:uri="urn:schemas-microsoft-com:office:smarttags" w:element="Street">
              <w:smartTag w:uri="urn:schemas-microsoft-com:office:smarttags" w:element="address">
                <w:r w:rsidRPr="00B06F9E">
                  <w:rPr>
                    <w:rStyle w:val="A3"/>
                    <w:rFonts w:ascii="Arial" w:hAnsi="Arial" w:cs="Arial"/>
                    <w:sz w:val="18"/>
                    <w:szCs w:val="18"/>
                  </w:rPr>
                  <w:t>Environment Court</w:t>
                </w:r>
              </w:smartTag>
            </w:smartTag>
            <w:r w:rsidRPr="00B06F9E">
              <w:rPr>
                <w:rStyle w:val="A3"/>
                <w:rFonts w:ascii="Arial" w:hAnsi="Arial" w:cs="Arial"/>
                <w:sz w:val="18"/>
                <w:szCs w:val="18"/>
              </w:rPr>
              <w:t xml:space="preserve"> rules on the validity of the objections, and whether or not the Council can stop the road.</w:t>
            </w:r>
          </w:p>
          <w:p w14:paraId="104F2074" w14:textId="77777777" w:rsidR="0093006A" w:rsidRPr="00B06F9E" w:rsidRDefault="0093006A" w:rsidP="00434836">
            <w:pPr>
              <w:rPr>
                <w:rStyle w:val="A3"/>
                <w:rFonts w:ascii="Arial" w:hAnsi="Arial" w:cs="Arial"/>
                <w:b/>
                <w:sz w:val="18"/>
                <w:szCs w:val="18"/>
              </w:rPr>
            </w:pPr>
          </w:p>
          <w:p w14:paraId="469CBC0F" w14:textId="77777777" w:rsidR="0090600B" w:rsidRPr="00B06F9E" w:rsidRDefault="0090600B" w:rsidP="00434836">
            <w:pPr>
              <w:rPr>
                <w:rFonts w:ascii="Arial" w:hAnsi="Arial" w:cs="Arial"/>
                <w:sz w:val="18"/>
                <w:szCs w:val="18"/>
              </w:rPr>
            </w:pPr>
            <w:r w:rsidRPr="00B06F9E">
              <w:rPr>
                <w:rStyle w:val="A3"/>
                <w:rFonts w:ascii="Arial" w:hAnsi="Arial" w:cs="Arial"/>
                <w:b/>
                <w:sz w:val="18"/>
                <w:szCs w:val="18"/>
              </w:rPr>
              <w:t>Possible rejection</w:t>
            </w:r>
          </w:p>
        </w:tc>
      </w:tr>
    </w:tbl>
    <w:p w14:paraId="1B7E5E87" w14:textId="77777777" w:rsidR="00037654" w:rsidRPr="00C04C30" w:rsidRDefault="00037654">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A142EF" w:rsidRPr="00C04C30" w14:paraId="00BFB1F6" w14:textId="77777777" w:rsidTr="00C04C30">
        <w:trPr>
          <w:trHeight w:val="1053"/>
        </w:trPr>
        <w:tc>
          <w:tcPr>
            <w:tcW w:w="1980" w:type="dxa"/>
            <w:tcBorders>
              <w:right w:val="nil"/>
            </w:tcBorders>
          </w:tcPr>
          <w:p w14:paraId="59FD291F" w14:textId="77777777" w:rsidR="00A142EF" w:rsidRPr="00C04C30" w:rsidRDefault="00537DB6" w:rsidP="00A142EF">
            <w:pPr>
              <w:pStyle w:val="Pa1"/>
              <w:spacing w:line="220" w:lineRule="exact"/>
              <w:ind w:left="360"/>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4896" behindDoc="0" locked="0" layoutInCell="1" allowOverlap="1" wp14:anchorId="01E9101E" wp14:editId="651BF9D5">
                      <wp:simplePos x="0" y="0"/>
                      <wp:positionH relativeFrom="column">
                        <wp:posOffset>45720</wp:posOffset>
                      </wp:positionH>
                      <wp:positionV relativeFrom="paragraph">
                        <wp:posOffset>121920</wp:posOffset>
                      </wp:positionV>
                      <wp:extent cx="499745" cy="466725"/>
                      <wp:effectExtent l="7620" t="7620" r="6985" b="1905"/>
                      <wp:wrapNone/>
                      <wp:docPr id="1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66725"/>
                                <a:chOff x="833" y="14037"/>
                                <a:chExt cx="787" cy="723"/>
                              </a:xfrm>
                            </wpg:grpSpPr>
                            <wps:wsp>
                              <wps:cNvPr id="19" name="Oval 315"/>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316"/>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7D99E"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68343E44"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9</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9101E" id="Group 314" o:spid="_x0000_s1092" style="position:absolute;left:0;text-align:left;margin-left:3.6pt;margin-top:9.6pt;width:39.35pt;height:36.75pt;z-index:251664896;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">
                      <v:oval id="Oval 315" o:spid="_x0000_s1093"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" fillcolor="#fc0" stroked="f"/>
                      <v:shape id="Text Box 316" o:spid="_x0000_s1094"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" fillcolor="#fc0" stroked="f">
                        <v:fill opacity="0"/>
                        <v:textbox inset=".5mm,.3mm,.5mm,.3mm">
                          <w:txbxContent>
                            <w:p w14:paraId="2007D99E"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68343E44"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9</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3872" behindDoc="0" locked="0" layoutInCell="1" allowOverlap="1" wp14:anchorId="7D4C3D4A" wp14:editId="70D839B7">
                      <wp:simplePos x="0" y="0"/>
                      <wp:positionH relativeFrom="column">
                        <wp:posOffset>617220</wp:posOffset>
                      </wp:positionH>
                      <wp:positionV relativeFrom="paragraph">
                        <wp:posOffset>103505</wp:posOffset>
                      </wp:positionV>
                      <wp:extent cx="457200" cy="457200"/>
                      <wp:effectExtent l="7620" t="8255" r="1905" b="1270"/>
                      <wp:wrapNone/>
                      <wp:docPr id="1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16" name="Oval 312"/>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313"/>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78D82"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024C5FB0"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3</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C3D4A" id="Group 311" o:spid="_x0000_s1095" style="position:absolute;left:0;text-align:left;margin-left:48.6pt;margin-top:8.15pt;width:36pt;height:36pt;z-index:251663872;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">
                      <v:oval id="Oval 312" o:spid="_x0000_s1096"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" fillcolor="#06c" stroked="f"/>
                      <v:shape id="Text Box 313" o:spid="_x0000_s1097"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" fillcolor="#06c" stroked="f">
                        <v:fill opacity="0"/>
                        <v:textbox inset=".5mm,.3mm,.5mm,.3mm">
                          <w:txbxContent>
                            <w:p w14:paraId="03878D82"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024C5FB0"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3</w:t>
                              </w:r>
                            </w:p>
                          </w:txbxContent>
                        </v:textbox>
                      </v:shape>
                    </v:group>
                  </w:pict>
                </mc:Fallback>
              </mc:AlternateContent>
            </w:r>
          </w:p>
        </w:tc>
        <w:tc>
          <w:tcPr>
            <w:tcW w:w="8460" w:type="dxa"/>
            <w:tcBorders>
              <w:left w:val="nil"/>
            </w:tcBorders>
          </w:tcPr>
          <w:p w14:paraId="601F806C" w14:textId="77777777" w:rsidR="0093006A" w:rsidRPr="00B06F9E" w:rsidRDefault="0093006A" w:rsidP="00682C84">
            <w:pPr>
              <w:pStyle w:val="Pa1"/>
              <w:spacing w:line="220" w:lineRule="exact"/>
              <w:ind w:left="72"/>
              <w:jc w:val="both"/>
              <w:rPr>
                <w:rStyle w:val="A3"/>
                <w:rFonts w:ascii="Arial" w:hAnsi="Arial" w:cs="Arial"/>
                <w:sz w:val="18"/>
                <w:szCs w:val="18"/>
              </w:rPr>
            </w:pPr>
          </w:p>
          <w:p w14:paraId="338E9A3C" w14:textId="77777777" w:rsidR="00A142EF" w:rsidRPr="00B06F9E" w:rsidRDefault="00A142EF" w:rsidP="00C04C30">
            <w:pPr>
              <w:pStyle w:val="Pa1"/>
              <w:spacing w:line="220" w:lineRule="exact"/>
              <w:jc w:val="both"/>
              <w:rPr>
                <w:rStyle w:val="A3"/>
                <w:rFonts w:ascii="Arial" w:hAnsi="Arial" w:cs="Arial"/>
                <w:sz w:val="18"/>
                <w:szCs w:val="18"/>
              </w:rPr>
            </w:pPr>
            <w:r w:rsidRPr="00B06F9E">
              <w:rPr>
                <w:rStyle w:val="A3"/>
                <w:rFonts w:ascii="Arial" w:hAnsi="Arial" w:cs="Arial"/>
                <w:sz w:val="18"/>
                <w:szCs w:val="18"/>
              </w:rPr>
              <w:t>Council staff advertise</w:t>
            </w:r>
            <w:r w:rsidR="0079304A">
              <w:rPr>
                <w:rStyle w:val="A3"/>
                <w:rFonts w:ascii="Arial" w:hAnsi="Arial" w:cs="Arial"/>
                <w:sz w:val="18"/>
                <w:szCs w:val="18"/>
              </w:rPr>
              <w:t>s</w:t>
            </w:r>
            <w:r w:rsidRPr="00B06F9E">
              <w:rPr>
                <w:rStyle w:val="A3"/>
                <w:rFonts w:ascii="Arial" w:hAnsi="Arial" w:cs="Arial"/>
                <w:sz w:val="18"/>
                <w:szCs w:val="18"/>
              </w:rPr>
              <w:t xml:space="preserve"> that the area of unformed legal road has been stopped (cost to be met by the applicant).</w:t>
            </w:r>
            <w:r w:rsidR="00C04C30" w:rsidRPr="00B06F9E">
              <w:rPr>
                <w:rStyle w:val="A3"/>
                <w:rFonts w:ascii="Arial" w:hAnsi="Arial" w:cs="Arial"/>
                <w:sz w:val="18"/>
                <w:szCs w:val="18"/>
              </w:rPr>
              <w:t xml:space="preserve"> </w:t>
            </w:r>
          </w:p>
        </w:tc>
      </w:tr>
    </w:tbl>
    <w:p w14:paraId="551AECC1" w14:textId="77777777" w:rsidR="00037654" w:rsidRPr="00C04C30" w:rsidRDefault="00537DB6">
      <w:pPr>
        <w:rPr>
          <w:sz w:val="18"/>
          <w:szCs w:val="18"/>
        </w:rPr>
      </w:pPr>
      <w:r>
        <w:rPr>
          <w:rFonts w:ascii="Fago Co Regular" w:hAnsi="Fago Co Regular" w:cs="Fago Co Regular"/>
          <w:noProof/>
          <w:color w:val="19171A"/>
          <w:sz w:val="18"/>
          <w:szCs w:val="18"/>
          <w:lang w:val="en-NZ" w:eastAsia="en-NZ"/>
        </w:rPr>
        <mc:AlternateContent>
          <mc:Choice Requires="wps">
            <w:drawing>
              <wp:anchor distT="0" distB="0" distL="114300" distR="114300" simplePos="0" relativeHeight="251647488" behindDoc="0" locked="0" layoutInCell="1" allowOverlap="1" wp14:anchorId="322B08A8" wp14:editId="37F7F384">
                <wp:simplePos x="0" y="0"/>
                <wp:positionH relativeFrom="column">
                  <wp:posOffset>1081051972</wp:posOffset>
                </wp:positionH>
                <wp:positionV relativeFrom="paragraph">
                  <wp:posOffset>-781949795</wp:posOffset>
                </wp:positionV>
                <wp:extent cx="342900" cy="379730"/>
                <wp:effectExtent l="8255" t="5080" r="1270" b="5715"/>
                <wp:wrapNone/>
                <wp:docPr id="1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79730"/>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F9AE7" w14:textId="77777777" w:rsidR="0057274C" w:rsidRPr="00E7325A" w:rsidRDefault="0057274C" w:rsidP="009E745B">
                            <w:pPr>
                              <w:shd w:val="clear" w:color="auto" w:fill="0066CC"/>
                              <w:jc w:val="center"/>
                              <w:rPr>
                                <w:b/>
                                <w:sz w:val="16"/>
                                <w:szCs w:val="16"/>
                              </w:rPr>
                            </w:pPr>
                            <w:r w:rsidRPr="00E7325A">
                              <w:rPr>
                                <w:b/>
                                <w:sz w:val="16"/>
                                <w:szCs w:val="16"/>
                              </w:rPr>
                              <w:t>Weeks</w:t>
                            </w:r>
                          </w:p>
                          <w:p w14:paraId="1B26736D" w14:textId="77777777" w:rsidR="0057274C" w:rsidRPr="00E7325A" w:rsidRDefault="0057274C" w:rsidP="009E745B">
                            <w:pPr>
                              <w:shd w:val="clear" w:color="auto" w:fill="0066CC"/>
                              <w:jc w:val="center"/>
                              <w:rPr>
                                <w:b/>
                                <w:sz w:val="16"/>
                                <w:szCs w:val="16"/>
                              </w:rPr>
                            </w:pPr>
                            <w:r>
                              <w:rPr>
                                <w:b/>
                                <w:sz w:val="16"/>
                                <w:szCs w:val="16"/>
                              </w:rPr>
                              <w:t>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08A8" id="Text Box 232" o:spid="_x0000_s1098" type="#_x0000_t202" style="position:absolute;margin-left:85122.2pt;margin-top:-61570.85pt;width:27pt;height:2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" fillcolor="#06c" stroked="f">
                <v:fill opacity="0"/>
                <v:textbox inset=".5mm,.3mm,.5mm,.3mm">
                  <w:txbxContent>
                    <w:p w14:paraId="583F9AE7" w14:textId="77777777" w:rsidR="0057274C" w:rsidRPr="00E7325A" w:rsidRDefault="0057274C" w:rsidP="009E745B">
                      <w:pPr>
                        <w:shd w:val="clear" w:color="auto" w:fill="0066CC"/>
                        <w:jc w:val="center"/>
                        <w:rPr>
                          <w:b/>
                          <w:sz w:val="16"/>
                          <w:szCs w:val="16"/>
                        </w:rPr>
                      </w:pPr>
                      <w:r w:rsidRPr="00E7325A">
                        <w:rPr>
                          <w:b/>
                          <w:sz w:val="16"/>
                          <w:szCs w:val="16"/>
                        </w:rPr>
                        <w:t>Weeks</w:t>
                      </w:r>
                    </w:p>
                    <w:p w14:paraId="1B26736D" w14:textId="77777777" w:rsidR="0057274C" w:rsidRPr="00E7325A" w:rsidRDefault="0057274C" w:rsidP="009E745B">
                      <w:pPr>
                        <w:shd w:val="clear" w:color="auto" w:fill="0066CC"/>
                        <w:jc w:val="center"/>
                        <w:rPr>
                          <w:b/>
                          <w:sz w:val="16"/>
                          <w:szCs w:val="16"/>
                        </w:rPr>
                      </w:pPr>
                      <w:r>
                        <w:rPr>
                          <w:b/>
                          <w:sz w:val="16"/>
                          <w:szCs w:val="16"/>
                        </w:rPr>
                        <w:t>0</w:t>
                      </w:r>
                    </w:p>
                  </w:txbxContent>
                </v:textbox>
              </v:shape>
            </w:pict>
          </mc:Fallback>
        </mc:AlternateContent>
      </w:r>
      <w:r>
        <w:rPr>
          <w:rFonts w:ascii="Fago Co Regular" w:hAnsi="Fago Co Regular" w:cs="Fago Co Regular"/>
          <w:noProof/>
          <w:color w:val="19171A"/>
          <w:sz w:val="18"/>
          <w:szCs w:val="18"/>
          <w:lang w:val="en-NZ" w:eastAsia="en-NZ"/>
        </w:rPr>
        <mc:AlternateContent>
          <mc:Choice Requires="wps">
            <w:drawing>
              <wp:anchor distT="0" distB="0" distL="114300" distR="114300" simplePos="0" relativeHeight="251646464" behindDoc="0" locked="0" layoutInCell="1" allowOverlap="1" wp14:anchorId="3E45EAAA" wp14:editId="1B486230">
                <wp:simplePos x="0" y="0"/>
                <wp:positionH relativeFrom="column">
                  <wp:posOffset>1080140747</wp:posOffset>
                </wp:positionH>
                <wp:positionV relativeFrom="paragraph">
                  <wp:posOffset>-781968845</wp:posOffset>
                </wp:positionV>
                <wp:extent cx="342900" cy="346075"/>
                <wp:effectExtent l="1905" t="5080" r="7620" b="1270"/>
                <wp:wrapNone/>
                <wp:docPr id="1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6075"/>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B2C17" w14:textId="77777777" w:rsidR="0057274C" w:rsidRPr="00812922" w:rsidRDefault="0057274C" w:rsidP="009E745B">
                            <w:pPr>
                              <w:shd w:val="clear" w:color="auto" w:fill="FFCC00"/>
                              <w:jc w:val="center"/>
                              <w:rPr>
                                <w:b/>
                                <w:sz w:val="18"/>
                                <w:szCs w:val="18"/>
                              </w:rPr>
                            </w:pPr>
                            <w:r w:rsidRPr="00812922">
                              <w:rPr>
                                <w:b/>
                                <w:sz w:val="18"/>
                                <w:szCs w:val="18"/>
                              </w:rPr>
                              <w:t>Step</w:t>
                            </w:r>
                          </w:p>
                          <w:p w14:paraId="4CE7468C" w14:textId="77777777" w:rsidR="0057274C" w:rsidRPr="00812922" w:rsidRDefault="0057274C" w:rsidP="009E745B">
                            <w:pPr>
                              <w:shd w:val="clear" w:color="auto" w:fill="FFCC00"/>
                              <w:jc w:val="center"/>
                              <w:rPr>
                                <w:b/>
                                <w:sz w:val="18"/>
                                <w:szCs w:val="18"/>
                              </w:rPr>
                            </w:pPr>
                            <w:r>
                              <w:rPr>
                                <w:b/>
                                <w:sz w:val="18"/>
                                <w:szCs w:val="18"/>
                              </w:rPr>
                              <w:t>8a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5EAAA" id="Text Box 230" o:spid="_x0000_s1099" type="#_x0000_t202" style="position:absolute;margin-left:85050.45pt;margin-top:-61572.35pt;width:27pt;height:2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" fillcolor="#fc0" stroked="f">
                <v:fill opacity="0"/>
                <v:textbox inset=".5mm,.3mm,.5mm,.3mm">
                  <w:txbxContent>
                    <w:p w14:paraId="464B2C17" w14:textId="77777777" w:rsidR="0057274C" w:rsidRPr="00812922" w:rsidRDefault="0057274C" w:rsidP="009E745B">
                      <w:pPr>
                        <w:shd w:val="clear" w:color="auto" w:fill="FFCC00"/>
                        <w:jc w:val="center"/>
                        <w:rPr>
                          <w:b/>
                          <w:sz w:val="18"/>
                          <w:szCs w:val="18"/>
                        </w:rPr>
                      </w:pPr>
                      <w:r w:rsidRPr="00812922">
                        <w:rPr>
                          <w:b/>
                          <w:sz w:val="18"/>
                          <w:szCs w:val="18"/>
                        </w:rPr>
                        <w:t>Step</w:t>
                      </w:r>
                    </w:p>
                    <w:p w14:paraId="4CE7468C" w14:textId="77777777" w:rsidR="0057274C" w:rsidRPr="00812922" w:rsidRDefault="0057274C" w:rsidP="009E745B">
                      <w:pPr>
                        <w:shd w:val="clear" w:color="auto" w:fill="FFCC00"/>
                        <w:jc w:val="center"/>
                        <w:rPr>
                          <w:b/>
                          <w:sz w:val="18"/>
                          <w:szCs w:val="18"/>
                        </w:rPr>
                      </w:pPr>
                      <w:r>
                        <w:rPr>
                          <w:b/>
                          <w:sz w:val="18"/>
                          <w:szCs w:val="18"/>
                        </w:rPr>
                        <w:t>8a</w:t>
                      </w:r>
                    </w:p>
                  </w:txbxContent>
                </v:textbox>
              </v:shape>
            </w:pict>
          </mc:Fallback>
        </mc:AlternateContent>
      </w:r>
    </w:p>
    <w:tbl>
      <w:tblPr>
        <w:tblStyle w:val="TableGrid"/>
        <w:tblW w:w="10440" w:type="dxa"/>
        <w:tblInd w:w="-972" w:type="dxa"/>
        <w:tblLayout w:type="fixed"/>
        <w:tblLook w:val="01E0" w:firstRow="1" w:lastRow="1" w:firstColumn="1" w:lastColumn="1" w:noHBand="0" w:noVBand="0"/>
      </w:tblPr>
      <w:tblGrid>
        <w:gridCol w:w="1980"/>
        <w:gridCol w:w="8460"/>
      </w:tblGrid>
      <w:tr w:rsidR="00A142EF" w:rsidRPr="00C04C30" w14:paraId="430FE761" w14:textId="77777777" w:rsidTr="00C04C30">
        <w:trPr>
          <w:trHeight w:val="973"/>
        </w:trPr>
        <w:tc>
          <w:tcPr>
            <w:tcW w:w="1980" w:type="dxa"/>
            <w:tcBorders>
              <w:right w:val="nil"/>
            </w:tcBorders>
          </w:tcPr>
          <w:p w14:paraId="04F97F69" w14:textId="77777777" w:rsidR="00A142EF" w:rsidRPr="00C04C30" w:rsidRDefault="00537DB6" w:rsidP="00A142EF">
            <w:pPr>
              <w:pStyle w:val="Pa1"/>
              <w:spacing w:line="220" w:lineRule="exact"/>
              <w:ind w:left="360"/>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1824" behindDoc="0" locked="0" layoutInCell="1" allowOverlap="1" wp14:anchorId="42EB8A87" wp14:editId="612E34A2">
                      <wp:simplePos x="0" y="0"/>
                      <wp:positionH relativeFrom="column">
                        <wp:posOffset>620395</wp:posOffset>
                      </wp:positionH>
                      <wp:positionV relativeFrom="paragraph">
                        <wp:posOffset>111125</wp:posOffset>
                      </wp:positionV>
                      <wp:extent cx="457200" cy="457200"/>
                      <wp:effectExtent l="1270" t="6350" r="8255" b="3175"/>
                      <wp:wrapNone/>
                      <wp:docPr id="1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11" name="Oval 306"/>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307"/>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A0C89"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17BFD01E"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7</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B8A87" id="Group 305" o:spid="_x0000_s1100" style="position:absolute;left:0;text-align:left;margin-left:48.85pt;margin-top:8.75pt;width:36pt;height:36pt;z-index:251661824;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">
                      <v:oval id="Oval 306" o:spid="_x0000_s1101"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" fillcolor="#06c" stroked="f"/>
                      <v:shape id="Text Box 307" o:spid="_x0000_s1102"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" fillcolor="#06c" stroked="f">
                        <v:fill opacity="0"/>
                        <v:textbox inset=".5mm,.3mm,.5mm,.3mm">
                          <w:txbxContent>
                            <w:p w14:paraId="54FA0C89"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17BFD01E"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7</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6944" behindDoc="0" locked="0" layoutInCell="1" allowOverlap="1" wp14:anchorId="44A611A7" wp14:editId="3200159A">
                      <wp:simplePos x="0" y="0"/>
                      <wp:positionH relativeFrom="column">
                        <wp:posOffset>48895</wp:posOffset>
                      </wp:positionH>
                      <wp:positionV relativeFrom="paragraph">
                        <wp:posOffset>111125</wp:posOffset>
                      </wp:positionV>
                      <wp:extent cx="499745" cy="459105"/>
                      <wp:effectExtent l="1270" t="6350" r="3810" b="1270"/>
                      <wp:wrapNone/>
                      <wp:docPr id="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8" name="Oval 321"/>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322"/>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0C359"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5F4331BB"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10</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611A7" id="Group 320" o:spid="_x0000_s1103" style="position:absolute;left:0;text-align:left;margin-left:3.85pt;margin-top:8.75pt;width:39.35pt;height:36.15pt;z-index:251666944;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">
                      <v:oval id="Oval 321" o:spid="_x0000_s1104"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" fillcolor="#fc0" stroked="f"/>
                      <v:shape id="Text Box 322" o:spid="_x0000_s1105"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" fillcolor="#fc0" stroked="f">
                        <v:fill opacity="0"/>
                        <v:textbox inset=".5mm,.3mm,.5mm,.3mm">
                          <w:txbxContent>
                            <w:p w14:paraId="73B0C359"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5F4331BB"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10</w:t>
                              </w:r>
                            </w:p>
                          </w:txbxContent>
                        </v:textbox>
                      </v:shape>
                    </v:group>
                  </w:pict>
                </mc:Fallback>
              </mc:AlternateContent>
            </w:r>
          </w:p>
        </w:tc>
        <w:tc>
          <w:tcPr>
            <w:tcW w:w="8460" w:type="dxa"/>
            <w:tcBorders>
              <w:left w:val="nil"/>
            </w:tcBorders>
          </w:tcPr>
          <w:p w14:paraId="72998F2C" w14:textId="77777777" w:rsidR="00037654" w:rsidRPr="00B06F9E" w:rsidRDefault="00037654" w:rsidP="00682C84">
            <w:pPr>
              <w:pStyle w:val="Pa1"/>
              <w:spacing w:line="220" w:lineRule="exact"/>
              <w:ind w:left="72"/>
              <w:jc w:val="both"/>
              <w:rPr>
                <w:rStyle w:val="A3"/>
                <w:rFonts w:ascii="Arial" w:hAnsi="Arial" w:cs="Arial"/>
                <w:sz w:val="18"/>
                <w:szCs w:val="18"/>
              </w:rPr>
            </w:pPr>
          </w:p>
          <w:p w14:paraId="08167563" w14:textId="77777777" w:rsidR="00A142EF" w:rsidRPr="00B06F9E" w:rsidRDefault="00A142EF" w:rsidP="00682C84">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Council staff arrange</w:t>
            </w:r>
            <w:r w:rsidR="0079304A">
              <w:rPr>
                <w:rStyle w:val="A3"/>
                <w:rFonts w:ascii="Arial" w:hAnsi="Arial" w:cs="Arial"/>
                <w:sz w:val="18"/>
                <w:szCs w:val="18"/>
              </w:rPr>
              <w:t>s</w:t>
            </w:r>
            <w:r w:rsidRPr="00B06F9E">
              <w:rPr>
                <w:rStyle w:val="A3"/>
                <w:rFonts w:ascii="Arial" w:hAnsi="Arial" w:cs="Arial"/>
                <w:sz w:val="18"/>
                <w:szCs w:val="18"/>
              </w:rPr>
              <w:t xml:space="preserve"> an application to LINZ for new land appellation (title) for the stopped road.</w:t>
            </w:r>
          </w:p>
          <w:p w14:paraId="60A207BE" w14:textId="77777777" w:rsidR="00A142EF" w:rsidRPr="00B06F9E" w:rsidRDefault="00A142EF" w:rsidP="00682C84">
            <w:pPr>
              <w:pStyle w:val="Pa1"/>
              <w:spacing w:line="220" w:lineRule="exact"/>
              <w:ind w:left="72"/>
              <w:jc w:val="both"/>
              <w:rPr>
                <w:rStyle w:val="A3"/>
                <w:rFonts w:ascii="Arial" w:hAnsi="Arial" w:cs="Arial"/>
                <w:sz w:val="18"/>
                <w:szCs w:val="18"/>
              </w:rPr>
            </w:pPr>
          </w:p>
        </w:tc>
      </w:tr>
    </w:tbl>
    <w:p w14:paraId="542C4888" w14:textId="77777777" w:rsidR="00037654" w:rsidRPr="00C04C30" w:rsidRDefault="00037654">
      <w:pPr>
        <w:rPr>
          <w:sz w:val="18"/>
          <w:szCs w:val="18"/>
        </w:rPr>
      </w:pPr>
    </w:p>
    <w:tbl>
      <w:tblPr>
        <w:tblStyle w:val="TableGrid"/>
        <w:tblW w:w="10440" w:type="dxa"/>
        <w:tblInd w:w="-972" w:type="dxa"/>
        <w:tblLayout w:type="fixed"/>
        <w:tblLook w:val="01E0" w:firstRow="1" w:lastRow="1" w:firstColumn="1" w:lastColumn="1" w:noHBand="0" w:noVBand="0"/>
      </w:tblPr>
      <w:tblGrid>
        <w:gridCol w:w="1980"/>
        <w:gridCol w:w="8460"/>
      </w:tblGrid>
      <w:tr w:rsidR="00A142EF" w:rsidRPr="00C04C30" w14:paraId="205C60D6" w14:textId="77777777" w:rsidTr="0081076C">
        <w:trPr>
          <w:trHeight w:val="2925"/>
        </w:trPr>
        <w:tc>
          <w:tcPr>
            <w:tcW w:w="1980" w:type="dxa"/>
            <w:tcBorders>
              <w:right w:val="nil"/>
            </w:tcBorders>
          </w:tcPr>
          <w:p w14:paraId="41E77082" w14:textId="77777777" w:rsidR="00A142EF" w:rsidRPr="00C04C30" w:rsidRDefault="00537DB6" w:rsidP="00A142EF">
            <w:pPr>
              <w:pStyle w:val="Pa1"/>
              <w:spacing w:line="220" w:lineRule="exact"/>
              <w:ind w:left="360"/>
              <w:jc w:val="both"/>
              <w:rPr>
                <w:rStyle w:val="A3"/>
                <w:sz w:val="18"/>
                <w:szCs w:val="18"/>
              </w:rPr>
            </w:pP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2848" behindDoc="0" locked="0" layoutInCell="1" allowOverlap="1" wp14:anchorId="484977EE" wp14:editId="458ACE23">
                      <wp:simplePos x="0" y="0"/>
                      <wp:positionH relativeFrom="column">
                        <wp:posOffset>48895</wp:posOffset>
                      </wp:positionH>
                      <wp:positionV relativeFrom="paragraph">
                        <wp:posOffset>42545</wp:posOffset>
                      </wp:positionV>
                      <wp:extent cx="499745" cy="459105"/>
                      <wp:effectExtent l="1270" t="4445" r="3810" b="3175"/>
                      <wp:wrapNone/>
                      <wp:docPr id="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459105"/>
                                <a:chOff x="833" y="14037"/>
                                <a:chExt cx="787" cy="723"/>
                              </a:xfrm>
                            </wpg:grpSpPr>
                            <wps:wsp>
                              <wps:cNvPr id="5" name="Oval 309"/>
                              <wps:cNvSpPr>
                                <a:spLocks noChangeArrowheads="1"/>
                              </wps:cNvSpPr>
                              <wps:spPr bwMode="auto">
                                <a:xfrm>
                                  <a:off x="833" y="14037"/>
                                  <a:ext cx="787" cy="723"/>
                                </a:xfrm>
                                <a:prstGeom prst="ellipse">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310"/>
                              <wps:cNvSpPr txBox="1">
                                <a:spLocks noChangeArrowheads="1"/>
                              </wps:cNvSpPr>
                              <wps:spPr bwMode="auto">
                                <a:xfrm>
                                  <a:off x="1018" y="14220"/>
                                  <a:ext cx="422" cy="360"/>
                                </a:xfrm>
                                <a:prstGeom prst="rect">
                                  <a:avLst/>
                                </a:prstGeom>
                                <a:solidFill>
                                  <a:srgbClr val="FFCC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27C2F"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48F31C85"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11</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977EE" id="Group 308" o:spid="_x0000_s1106" style="position:absolute;left:0;text-align:left;margin-left:3.85pt;margin-top:3.35pt;width:39.35pt;height:36.15pt;z-index:251662848;mso-position-horizontal-relative:text;mso-position-vertical-relative:text" coordorigin="833,14037" coordsize="7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">
                      <v:oval id="Oval 309" o:spid="_x0000_s1107" style="position:absolute;left:833;top:14037;width:78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" fillcolor="#fc0" stroked="f"/>
                      <v:shape id="Text Box 310" o:spid="_x0000_s1108" type="#_x0000_t202" style="position:absolute;left:1018;top:14220;width:4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" fillcolor="#fc0" stroked="f">
                        <v:fill opacity="0"/>
                        <v:textbox inset=".5mm,.3mm,.5mm,.3mm">
                          <w:txbxContent>
                            <w:p w14:paraId="7FD27C2F"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Step</w:t>
                              </w:r>
                            </w:p>
                            <w:p w14:paraId="48F31C85" w14:textId="77777777" w:rsidR="0057274C" w:rsidRPr="00B06F9E" w:rsidRDefault="0057274C" w:rsidP="00682C84">
                              <w:pPr>
                                <w:shd w:val="clear" w:color="auto" w:fill="FFCC00"/>
                                <w:jc w:val="center"/>
                                <w:rPr>
                                  <w:rFonts w:ascii="Arial" w:hAnsi="Arial" w:cs="Arial"/>
                                  <w:b/>
                                  <w:sz w:val="16"/>
                                  <w:szCs w:val="16"/>
                                </w:rPr>
                              </w:pPr>
                              <w:r w:rsidRPr="00B06F9E">
                                <w:rPr>
                                  <w:rFonts w:ascii="Arial" w:hAnsi="Arial" w:cs="Arial"/>
                                  <w:b/>
                                  <w:sz w:val="16"/>
                                  <w:szCs w:val="16"/>
                                </w:rPr>
                                <w:t>11</w:t>
                              </w:r>
                            </w:p>
                          </w:txbxContent>
                        </v:textbox>
                      </v:shape>
                    </v:group>
                  </w:pict>
                </mc:Fallback>
              </mc:AlternateContent>
            </w:r>
            <w:r>
              <w:rPr>
                <w:rFonts w:ascii="Fago Co Regular" w:hAnsi="Fago Co Regular" w:cs="Fago Co Regular"/>
                <w:noProof/>
                <w:color w:val="19171A"/>
                <w:sz w:val="18"/>
                <w:szCs w:val="18"/>
                <w:lang w:val="en-NZ" w:eastAsia="en-NZ"/>
              </w:rPr>
              <mc:AlternateContent>
                <mc:Choice Requires="wpg">
                  <w:drawing>
                    <wp:anchor distT="0" distB="0" distL="114300" distR="114300" simplePos="0" relativeHeight="251665920" behindDoc="0" locked="0" layoutInCell="1" allowOverlap="1" wp14:anchorId="7912E509" wp14:editId="64E97FAE">
                      <wp:simplePos x="0" y="0"/>
                      <wp:positionH relativeFrom="column">
                        <wp:posOffset>620395</wp:posOffset>
                      </wp:positionH>
                      <wp:positionV relativeFrom="paragraph">
                        <wp:posOffset>42545</wp:posOffset>
                      </wp:positionV>
                      <wp:extent cx="457200" cy="457200"/>
                      <wp:effectExtent l="1270" t="4445" r="8255" b="5080"/>
                      <wp:wrapNone/>
                      <wp:docPr id="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2160" y="14052"/>
                                <a:chExt cx="720" cy="720"/>
                              </a:xfrm>
                            </wpg:grpSpPr>
                            <wps:wsp>
                              <wps:cNvPr id="2" name="Oval 318"/>
                              <wps:cNvSpPr>
                                <a:spLocks noChangeArrowheads="1"/>
                              </wps:cNvSpPr>
                              <wps:spPr bwMode="auto">
                                <a:xfrm>
                                  <a:off x="2160" y="14052"/>
                                  <a:ext cx="720" cy="720"/>
                                </a:xfrm>
                                <a:prstGeom prst="ellipse">
                                  <a:avLst/>
                                </a:pr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Text Box 319"/>
                              <wps:cNvSpPr txBox="1">
                                <a:spLocks noChangeArrowheads="1"/>
                              </wps:cNvSpPr>
                              <wps:spPr bwMode="auto">
                                <a:xfrm>
                                  <a:off x="2278" y="14232"/>
                                  <a:ext cx="540" cy="345"/>
                                </a:xfrm>
                                <a:prstGeom prst="rect">
                                  <a:avLst/>
                                </a:prstGeom>
                                <a:solidFill>
                                  <a:srgbClr val="0066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E12D5"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05C58013"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3</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2E509" id="Group 317" o:spid="_x0000_s1109" style="position:absolute;left:0;text-align:left;margin-left:48.85pt;margin-top:3.35pt;width:36pt;height:36pt;z-index:251665920;mso-position-horizontal-relative:text;mso-position-vertical-relative:text" coordorigin="2160,14052"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">
                      <v:oval id="Oval 318" o:spid="_x0000_s1110" style="position:absolute;left:2160;top:140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" fillcolor="#06c" stroked="f"/>
                      <v:shape id="Text Box 319" o:spid="_x0000_s1111" type="#_x0000_t202" style="position:absolute;left:2278;top:14232;width: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" fillcolor="#06c" stroked="f">
                        <v:fill opacity="0"/>
                        <v:textbox inset=".5mm,.3mm,.5mm,.3mm">
                          <w:txbxContent>
                            <w:p w14:paraId="7D1E12D5"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Weeks</w:t>
                              </w:r>
                            </w:p>
                            <w:p w14:paraId="05C58013" w14:textId="77777777" w:rsidR="0057274C" w:rsidRPr="00B06F9E" w:rsidRDefault="0057274C" w:rsidP="00682C84">
                              <w:pPr>
                                <w:shd w:val="clear" w:color="auto" w:fill="0066CC"/>
                                <w:jc w:val="center"/>
                                <w:rPr>
                                  <w:rFonts w:ascii="Arial" w:hAnsi="Arial" w:cs="Arial"/>
                                  <w:b/>
                                  <w:color w:val="FFFFFF"/>
                                  <w:sz w:val="15"/>
                                  <w:szCs w:val="15"/>
                                </w:rPr>
                              </w:pPr>
                              <w:r w:rsidRPr="00B06F9E">
                                <w:rPr>
                                  <w:rFonts w:ascii="Arial" w:hAnsi="Arial" w:cs="Arial"/>
                                  <w:b/>
                                  <w:color w:val="FFFFFF"/>
                                  <w:sz w:val="15"/>
                                  <w:szCs w:val="15"/>
                                </w:rPr>
                                <w:t>3</w:t>
                              </w:r>
                            </w:p>
                          </w:txbxContent>
                        </v:textbox>
                      </v:shape>
                    </v:group>
                  </w:pict>
                </mc:Fallback>
              </mc:AlternateContent>
            </w:r>
          </w:p>
        </w:tc>
        <w:tc>
          <w:tcPr>
            <w:tcW w:w="8460" w:type="dxa"/>
            <w:tcBorders>
              <w:left w:val="nil"/>
            </w:tcBorders>
          </w:tcPr>
          <w:p w14:paraId="66D402AA" w14:textId="77777777" w:rsidR="00A142EF" w:rsidRPr="00B06F9E" w:rsidRDefault="00A142EF" w:rsidP="00682C84">
            <w:pPr>
              <w:pStyle w:val="Pa1"/>
              <w:spacing w:line="220" w:lineRule="exact"/>
              <w:ind w:left="72"/>
              <w:jc w:val="both"/>
              <w:rPr>
                <w:rStyle w:val="A3"/>
                <w:rFonts w:ascii="Arial" w:hAnsi="Arial" w:cs="Arial"/>
                <w:sz w:val="18"/>
                <w:szCs w:val="18"/>
              </w:rPr>
            </w:pPr>
            <w:r w:rsidRPr="00B06F9E">
              <w:rPr>
                <w:rStyle w:val="A3"/>
                <w:rFonts w:ascii="Arial" w:hAnsi="Arial" w:cs="Arial"/>
                <w:sz w:val="18"/>
                <w:szCs w:val="18"/>
              </w:rPr>
              <w:t>The applicant pays for the land and any outstanding invoices, to effect the amalgamation with the title of the adjoining property.</w:t>
            </w:r>
          </w:p>
          <w:p w14:paraId="6E7732FC" w14:textId="77777777" w:rsidR="00037654" w:rsidRPr="00B06F9E" w:rsidRDefault="00037654" w:rsidP="00682C84">
            <w:pPr>
              <w:pStyle w:val="Default"/>
              <w:ind w:left="72"/>
              <w:rPr>
                <w:rFonts w:ascii="Arial" w:hAnsi="Arial" w:cs="Arial"/>
                <w:b/>
                <w:sz w:val="18"/>
                <w:szCs w:val="18"/>
              </w:rPr>
            </w:pPr>
          </w:p>
          <w:p w14:paraId="6DEBD7B8" w14:textId="77777777" w:rsidR="00A142EF" w:rsidRPr="00B06F9E" w:rsidRDefault="00A142EF" w:rsidP="00682C84">
            <w:pPr>
              <w:pStyle w:val="Pa1"/>
              <w:spacing w:line="220" w:lineRule="exact"/>
              <w:ind w:left="72" w:hanging="360"/>
              <w:jc w:val="both"/>
              <w:rPr>
                <w:rStyle w:val="A3"/>
                <w:rFonts w:ascii="Arial" w:hAnsi="Arial" w:cs="Arial"/>
                <w:b/>
                <w:sz w:val="18"/>
                <w:szCs w:val="18"/>
              </w:rPr>
            </w:pPr>
            <w:r w:rsidRPr="00B06F9E">
              <w:rPr>
                <w:rStyle w:val="A3"/>
                <w:rFonts w:ascii="Arial" w:hAnsi="Arial" w:cs="Arial"/>
                <w:b/>
                <w:sz w:val="18"/>
                <w:szCs w:val="18"/>
              </w:rPr>
              <w:t xml:space="preserve">• </w:t>
            </w:r>
            <w:r w:rsidRPr="00B06F9E">
              <w:rPr>
                <w:rStyle w:val="A3"/>
                <w:rFonts w:ascii="Arial" w:hAnsi="Arial" w:cs="Arial"/>
                <w:b/>
                <w:sz w:val="18"/>
                <w:szCs w:val="18"/>
              </w:rPr>
              <w:tab/>
              <w:t>If more than 18 months has elapsed since the initial valuation, Council staff may arrange an updated valuation of the land before requesting payment. This will take into account variations such as:</w:t>
            </w:r>
          </w:p>
          <w:p w14:paraId="0BBF9686" w14:textId="77777777" w:rsidR="00682C84" w:rsidRPr="00B06F9E" w:rsidRDefault="00D15770" w:rsidP="00682C84">
            <w:pPr>
              <w:pStyle w:val="Pa1"/>
              <w:tabs>
                <w:tab w:val="left" w:pos="792"/>
              </w:tabs>
              <w:spacing w:line="220" w:lineRule="exact"/>
              <w:ind w:left="72"/>
              <w:rPr>
                <w:rStyle w:val="A3"/>
                <w:rFonts w:ascii="Arial" w:hAnsi="Arial" w:cs="Arial"/>
                <w:b/>
                <w:sz w:val="18"/>
                <w:szCs w:val="18"/>
              </w:rPr>
            </w:pPr>
            <w:r w:rsidRPr="00B06F9E">
              <w:rPr>
                <w:rStyle w:val="A3"/>
                <w:rFonts w:ascii="Arial" w:hAnsi="Arial" w:cs="Arial"/>
                <w:b/>
                <w:sz w:val="18"/>
                <w:szCs w:val="18"/>
              </w:rPr>
              <w:t xml:space="preserve">       </w:t>
            </w:r>
            <w:r w:rsidR="00682C84" w:rsidRPr="00B06F9E">
              <w:rPr>
                <w:rStyle w:val="A3"/>
                <w:rFonts w:ascii="Arial" w:hAnsi="Arial" w:cs="Arial"/>
                <w:b/>
                <w:sz w:val="18"/>
                <w:szCs w:val="18"/>
              </w:rPr>
              <w:t xml:space="preserve">• </w:t>
            </w:r>
            <w:r w:rsidR="00682C84" w:rsidRPr="00B06F9E">
              <w:rPr>
                <w:rStyle w:val="A3"/>
                <w:rFonts w:ascii="Arial" w:hAnsi="Arial" w:cs="Arial"/>
                <w:b/>
                <w:sz w:val="18"/>
                <w:szCs w:val="18"/>
              </w:rPr>
              <w:tab/>
              <w:t>the final survey area</w:t>
            </w:r>
          </w:p>
          <w:p w14:paraId="4FFE3CB7" w14:textId="77777777" w:rsidR="00A142EF" w:rsidRPr="00B06F9E" w:rsidRDefault="00A142EF" w:rsidP="00682C84">
            <w:pPr>
              <w:pStyle w:val="Pa1"/>
              <w:numPr>
                <w:ilvl w:val="0"/>
                <w:numId w:val="2"/>
              </w:numPr>
              <w:tabs>
                <w:tab w:val="clear" w:pos="840"/>
                <w:tab w:val="num" w:pos="792"/>
              </w:tabs>
              <w:spacing w:line="220" w:lineRule="exact"/>
              <w:ind w:hanging="408"/>
              <w:rPr>
                <w:rStyle w:val="A3"/>
                <w:rFonts w:ascii="Arial" w:hAnsi="Arial" w:cs="Arial"/>
                <w:b/>
                <w:sz w:val="18"/>
                <w:szCs w:val="18"/>
              </w:rPr>
            </w:pPr>
            <w:r w:rsidRPr="00B06F9E">
              <w:rPr>
                <w:rStyle w:val="A3"/>
                <w:rFonts w:ascii="Arial" w:hAnsi="Arial" w:cs="Arial"/>
                <w:b/>
                <w:sz w:val="18"/>
                <w:szCs w:val="18"/>
              </w:rPr>
              <w:t>any market movements since the date of the initial valuation</w:t>
            </w:r>
          </w:p>
          <w:p w14:paraId="676C0E7F" w14:textId="77777777" w:rsidR="00A142EF" w:rsidRPr="00B06F9E" w:rsidRDefault="00D15770" w:rsidP="00682C84">
            <w:pPr>
              <w:pStyle w:val="Pa1"/>
              <w:tabs>
                <w:tab w:val="left" w:pos="792"/>
                <w:tab w:val="left" w:pos="972"/>
              </w:tabs>
              <w:spacing w:line="220" w:lineRule="exact"/>
              <w:ind w:left="72"/>
              <w:rPr>
                <w:rStyle w:val="A3"/>
                <w:rFonts w:ascii="Arial" w:hAnsi="Arial" w:cs="Arial"/>
                <w:b/>
                <w:sz w:val="18"/>
                <w:szCs w:val="18"/>
              </w:rPr>
            </w:pPr>
            <w:r w:rsidRPr="00B06F9E">
              <w:rPr>
                <w:rStyle w:val="A3"/>
                <w:rFonts w:ascii="Arial" w:hAnsi="Arial" w:cs="Arial"/>
                <w:b/>
                <w:sz w:val="18"/>
                <w:szCs w:val="18"/>
              </w:rPr>
              <w:t xml:space="preserve">       </w:t>
            </w:r>
            <w:r w:rsidR="00A142EF" w:rsidRPr="00B06F9E">
              <w:rPr>
                <w:rStyle w:val="A3"/>
                <w:rFonts w:ascii="Arial" w:hAnsi="Arial" w:cs="Arial"/>
                <w:b/>
                <w:sz w:val="18"/>
                <w:szCs w:val="18"/>
              </w:rPr>
              <w:t xml:space="preserve">• </w:t>
            </w:r>
            <w:r w:rsidR="00A142EF" w:rsidRPr="00B06F9E">
              <w:rPr>
                <w:rStyle w:val="A3"/>
                <w:rFonts w:ascii="Arial" w:hAnsi="Arial" w:cs="Arial"/>
                <w:b/>
                <w:sz w:val="18"/>
                <w:szCs w:val="18"/>
              </w:rPr>
              <w:tab/>
              <w:t>other factors affecting the value of the land.</w:t>
            </w:r>
            <w:r w:rsidR="00682C84" w:rsidRPr="00B06F9E">
              <w:rPr>
                <w:rStyle w:val="A3"/>
                <w:rFonts w:ascii="Arial" w:hAnsi="Arial" w:cs="Arial"/>
                <w:b/>
                <w:sz w:val="18"/>
                <w:szCs w:val="18"/>
              </w:rPr>
              <w:br/>
            </w:r>
          </w:p>
          <w:p w14:paraId="37750C0F" w14:textId="77777777" w:rsidR="00037654" w:rsidRPr="00B06F9E" w:rsidRDefault="00A142EF" w:rsidP="008A2368">
            <w:pPr>
              <w:pStyle w:val="Pa1"/>
              <w:spacing w:line="220" w:lineRule="exact"/>
              <w:ind w:left="72" w:hanging="360"/>
              <w:jc w:val="both"/>
              <w:rPr>
                <w:rFonts w:ascii="Arial" w:hAnsi="Arial" w:cs="Arial"/>
                <w:b/>
                <w:color w:val="19171A"/>
                <w:sz w:val="18"/>
                <w:szCs w:val="18"/>
              </w:rPr>
            </w:pPr>
            <w:r w:rsidRPr="00B06F9E">
              <w:rPr>
                <w:rStyle w:val="A3"/>
                <w:rFonts w:ascii="Arial" w:hAnsi="Arial" w:cs="Arial"/>
                <w:b/>
                <w:sz w:val="18"/>
                <w:szCs w:val="18"/>
              </w:rPr>
              <w:t xml:space="preserve">• </w:t>
            </w:r>
            <w:r w:rsidRPr="00B06F9E">
              <w:rPr>
                <w:rStyle w:val="A3"/>
                <w:rFonts w:ascii="Arial" w:hAnsi="Arial" w:cs="Arial"/>
                <w:b/>
                <w:sz w:val="18"/>
                <w:szCs w:val="18"/>
              </w:rPr>
              <w:tab/>
              <w:t xml:space="preserve">If there have been objections, the Council and/or the </w:t>
            </w:r>
            <w:smartTag w:uri="urn:schemas-microsoft-com:office:smarttags" w:element="Street">
              <w:smartTag w:uri="urn:schemas-microsoft-com:office:smarttags" w:element="address">
                <w:r w:rsidRPr="00B06F9E">
                  <w:rPr>
                    <w:rStyle w:val="A3"/>
                    <w:rFonts w:ascii="Arial" w:hAnsi="Arial" w:cs="Arial"/>
                    <w:b/>
                    <w:sz w:val="18"/>
                    <w:szCs w:val="18"/>
                  </w:rPr>
                  <w:t>Environment Court</w:t>
                </w:r>
              </w:smartTag>
            </w:smartTag>
            <w:r w:rsidRPr="00B06F9E">
              <w:rPr>
                <w:rStyle w:val="A3"/>
                <w:rFonts w:ascii="Arial" w:hAnsi="Arial" w:cs="Arial"/>
                <w:b/>
                <w:sz w:val="18"/>
                <w:szCs w:val="18"/>
              </w:rPr>
              <w:t xml:space="preserve"> may impose further conditions on the road</w:t>
            </w:r>
            <w:r w:rsidR="00037654" w:rsidRPr="00B06F9E">
              <w:rPr>
                <w:rStyle w:val="A3"/>
                <w:rFonts w:ascii="Arial" w:hAnsi="Arial" w:cs="Arial"/>
                <w:b/>
                <w:sz w:val="18"/>
                <w:szCs w:val="18"/>
              </w:rPr>
              <w:t xml:space="preserve"> </w:t>
            </w:r>
            <w:r w:rsidRPr="00B06F9E">
              <w:rPr>
                <w:rStyle w:val="A3"/>
                <w:rFonts w:ascii="Arial" w:hAnsi="Arial" w:cs="Arial"/>
                <w:b/>
                <w:sz w:val="18"/>
                <w:szCs w:val="18"/>
              </w:rPr>
              <w:t>stopping. In these circumstances it may also be necessary to obtain an updated valuation if the conditions are likely to affect the value of the stopped road</w:t>
            </w:r>
            <w:r w:rsidR="00037654" w:rsidRPr="00B06F9E">
              <w:rPr>
                <w:rStyle w:val="A3"/>
                <w:rFonts w:ascii="Arial" w:hAnsi="Arial" w:cs="Arial"/>
                <w:b/>
                <w:sz w:val="18"/>
                <w:szCs w:val="18"/>
              </w:rPr>
              <w:t>.</w:t>
            </w:r>
          </w:p>
        </w:tc>
      </w:tr>
    </w:tbl>
    <w:p w14:paraId="12FBACDD" w14:textId="77777777" w:rsidR="0079304A" w:rsidRDefault="0079304A" w:rsidP="00C04C30">
      <w:pPr>
        <w:pStyle w:val="Pa1"/>
        <w:spacing w:line="220" w:lineRule="exact"/>
        <w:ind w:left="-900"/>
        <w:rPr>
          <w:rStyle w:val="A3"/>
          <w:rFonts w:ascii="Arial" w:hAnsi="Arial" w:cs="Arial"/>
          <w:b/>
          <w:sz w:val="18"/>
          <w:szCs w:val="18"/>
        </w:rPr>
      </w:pPr>
    </w:p>
    <w:p w14:paraId="5C2359D3" w14:textId="1D6C31EF" w:rsidR="008A6E4E" w:rsidRPr="00C04C30" w:rsidRDefault="00C04C30" w:rsidP="00C04C30">
      <w:pPr>
        <w:pStyle w:val="Pa1"/>
        <w:spacing w:line="220" w:lineRule="exact"/>
        <w:ind w:left="-900"/>
        <w:rPr>
          <w:rStyle w:val="A3"/>
          <w:b/>
          <w:sz w:val="18"/>
          <w:szCs w:val="18"/>
        </w:rPr>
      </w:pPr>
      <w:r w:rsidRPr="00B06F9E">
        <w:rPr>
          <w:rStyle w:val="A3"/>
          <w:rFonts w:ascii="Arial" w:hAnsi="Arial" w:cs="Arial"/>
          <w:b/>
          <w:sz w:val="18"/>
          <w:szCs w:val="18"/>
        </w:rPr>
        <w:t xml:space="preserve">  </w:t>
      </w:r>
      <w:r w:rsidR="00B06F9E">
        <w:rPr>
          <w:rStyle w:val="A3"/>
          <w:rFonts w:ascii="Arial" w:hAnsi="Arial" w:cs="Arial"/>
          <w:b/>
          <w:sz w:val="18"/>
          <w:szCs w:val="18"/>
        </w:rPr>
        <w:t xml:space="preserve">      </w:t>
      </w:r>
      <w:r w:rsidR="00774D55" w:rsidRPr="00B06F9E">
        <w:rPr>
          <w:rStyle w:val="A3"/>
          <w:rFonts w:ascii="Arial" w:hAnsi="Arial" w:cs="Arial"/>
          <w:b/>
          <w:sz w:val="18"/>
          <w:szCs w:val="18"/>
        </w:rPr>
        <w:t>Indicative time: No objections received</w:t>
      </w:r>
      <w:r w:rsidR="0079304A">
        <w:rPr>
          <w:rStyle w:val="A3"/>
          <w:rFonts w:ascii="Arial" w:hAnsi="Arial" w:cs="Arial"/>
          <w:b/>
          <w:sz w:val="18"/>
          <w:szCs w:val="18"/>
        </w:rPr>
        <w:t xml:space="preserve"> - </w:t>
      </w:r>
      <w:r w:rsidR="00774D55" w:rsidRPr="00B06F9E">
        <w:rPr>
          <w:rStyle w:val="A3"/>
          <w:rFonts w:ascii="Arial" w:hAnsi="Arial" w:cs="Arial"/>
          <w:b/>
          <w:sz w:val="18"/>
          <w:szCs w:val="18"/>
        </w:rPr>
        <w:t xml:space="preserve">53 weeks </w:t>
      </w:r>
      <w:r w:rsidR="00A142EF" w:rsidRPr="00B06F9E">
        <w:rPr>
          <w:rStyle w:val="A3"/>
          <w:rFonts w:ascii="Arial" w:hAnsi="Arial" w:cs="Arial"/>
          <w:b/>
          <w:sz w:val="18"/>
          <w:szCs w:val="18"/>
        </w:rPr>
        <w:tab/>
        <w:t xml:space="preserve">   </w:t>
      </w:r>
      <w:r w:rsidRPr="00B06F9E">
        <w:rPr>
          <w:rStyle w:val="A3"/>
          <w:rFonts w:ascii="Arial" w:hAnsi="Arial" w:cs="Arial"/>
          <w:b/>
          <w:sz w:val="18"/>
          <w:szCs w:val="18"/>
        </w:rPr>
        <w:t xml:space="preserve">      </w:t>
      </w:r>
      <w:r w:rsidR="00A142EF" w:rsidRPr="00B06F9E">
        <w:rPr>
          <w:rStyle w:val="A3"/>
          <w:rFonts w:ascii="Arial" w:hAnsi="Arial" w:cs="Arial"/>
          <w:b/>
          <w:sz w:val="18"/>
          <w:szCs w:val="18"/>
        </w:rPr>
        <w:t xml:space="preserve">Indicative </w:t>
      </w:r>
      <w:r w:rsidR="00774D55" w:rsidRPr="00B06F9E">
        <w:rPr>
          <w:rStyle w:val="A3"/>
          <w:rFonts w:ascii="Arial" w:hAnsi="Arial" w:cs="Arial"/>
          <w:b/>
          <w:sz w:val="18"/>
          <w:szCs w:val="18"/>
        </w:rPr>
        <w:t>time: Objections received</w:t>
      </w:r>
      <w:r w:rsidR="0079304A">
        <w:rPr>
          <w:rStyle w:val="A3"/>
          <w:rFonts w:ascii="Arial" w:hAnsi="Arial" w:cs="Arial"/>
          <w:b/>
          <w:sz w:val="18"/>
          <w:szCs w:val="18"/>
        </w:rPr>
        <w:t xml:space="preserve"> - </w:t>
      </w:r>
      <w:r w:rsidR="00774D55" w:rsidRPr="00B06F9E">
        <w:rPr>
          <w:rStyle w:val="A3"/>
          <w:rFonts w:ascii="Arial" w:hAnsi="Arial" w:cs="Arial"/>
          <w:b/>
          <w:sz w:val="18"/>
          <w:szCs w:val="18"/>
        </w:rPr>
        <w:t>105 weeks</w:t>
      </w:r>
      <w:r w:rsidR="00682C84" w:rsidRPr="00B06F9E">
        <w:rPr>
          <w:rStyle w:val="A3"/>
          <w:rFonts w:ascii="Arial" w:hAnsi="Arial" w:cs="Arial"/>
          <w:sz w:val="18"/>
          <w:szCs w:val="18"/>
        </w:rPr>
        <w:t xml:space="preserve"> </w:t>
      </w:r>
      <w:r w:rsidRPr="00B06F9E">
        <w:rPr>
          <w:rStyle w:val="A3"/>
          <w:rFonts w:ascii="Arial" w:hAnsi="Arial" w:cs="Arial"/>
          <w:sz w:val="18"/>
          <w:szCs w:val="18"/>
        </w:rPr>
        <w:br/>
      </w:r>
      <w:r>
        <w:rPr>
          <w:rStyle w:val="A3"/>
          <w:sz w:val="18"/>
          <w:szCs w:val="18"/>
        </w:rPr>
        <w:br/>
      </w:r>
      <w:r w:rsidRPr="00B06F9E">
        <w:rPr>
          <w:rStyle w:val="A3"/>
          <w:rFonts w:ascii="Arial" w:hAnsi="Arial" w:cs="Arial"/>
          <w:sz w:val="14"/>
          <w:szCs w:val="14"/>
        </w:rPr>
        <w:t>n</w:t>
      </w:r>
      <w:r w:rsidR="00DA715F">
        <w:rPr>
          <w:rStyle w:val="A3"/>
          <w:rFonts w:ascii="Arial" w:hAnsi="Arial" w:cs="Arial"/>
          <w:sz w:val="14"/>
          <w:szCs w:val="14"/>
        </w:rPr>
        <w:t>593375</w:t>
      </w:r>
    </w:p>
    <w:sectPr w:rsidR="008A6E4E" w:rsidRPr="00C04C30" w:rsidSect="00C04C30">
      <w:pgSz w:w="11906" w:h="16838"/>
      <w:pgMar w:top="539" w:right="746" w:bottom="539" w:left="180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B37DD" w14:textId="77777777" w:rsidR="001C5015" w:rsidRDefault="001C5015">
      <w:r>
        <w:separator/>
      </w:r>
    </w:p>
  </w:endnote>
  <w:endnote w:type="continuationSeparator" w:id="0">
    <w:p w14:paraId="12975B90" w14:textId="77777777" w:rsidR="001C5015" w:rsidRDefault="001C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goCoBold-Italic">
    <w:altName w:val="FagoCoBold-Italic"/>
    <w:panose1 w:val="00000000000000000000"/>
    <w:charset w:val="00"/>
    <w:family w:val="swiss"/>
    <w:notTrueType/>
    <w:pitch w:val="default"/>
    <w:sig w:usb0="00000003" w:usb1="00000000" w:usb2="00000000" w:usb3="00000000" w:csb0="00000001" w:csb1="00000000"/>
  </w:font>
  <w:font w:name="Fago Co Regular">
    <w:altName w:val="Fago Co 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42853" w14:textId="77777777" w:rsidR="001C5015" w:rsidRDefault="001C5015">
      <w:r>
        <w:separator/>
      </w:r>
    </w:p>
  </w:footnote>
  <w:footnote w:type="continuationSeparator" w:id="0">
    <w:p w14:paraId="23FFC4A8" w14:textId="77777777" w:rsidR="001C5015" w:rsidRDefault="001C50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F632E"/>
    <w:multiLevelType w:val="hybridMultilevel"/>
    <w:tmpl w:val="6C24FE8E"/>
    <w:lvl w:ilvl="0" w:tplc="08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17647990"/>
    <w:multiLevelType w:val="hybridMultilevel"/>
    <w:tmpl w:val="3E8872D8"/>
    <w:lvl w:ilvl="0" w:tplc="4656D9EE">
      <w:start w:val="1"/>
      <w:numFmt w:val="bullet"/>
      <w:lvlText w:val=""/>
      <w:lvlJc w:val="left"/>
      <w:pPr>
        <w:tabs>
          <w:tab w:val="num" w:pos="840"/>
        </w:tabs>
        <w:ind w:left="840" w:hanging="360"/>
      </w:pPr>
      <w:rPr>
        <w:rFonts w:ascii="Symbol" w:hAnsi="Symbol" w:hint="default"/>
        <w:sz w:val="12"/>
        <w:szCs w:val="12"/>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o:colormru v:ext="edit" colors="#06c,#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D55"/>
    <w:rsid w:val="00037654"/>
    <w:rsid w:val="000401EF"/>
    <w:rsid w:val="000E262D"/>
    <w:rsid w:val="00124927"/>
    <w:rsid w:val="0014742D"/>
    <w:rsid w:val="00180AFE"/>
    <w:rsid w:val="001C5015"/>
    <w:rsid w:val="00222863"/>
    <w:rsid w:val="0024561A"/>
    <w:rsid w:val="003419F4"/>
    <w:rsid w:val="003421AD"/>
    <w:rsid w:val="00365850"/>
    <w:rsid w:val="00386A30"/>
    <w:rsid w:val="003B6CD7"/>
    <w:rsid w:val="00405ABE"/>
    <w:rsid w:val="00405F55"/>
    <w:rsid w:val="00434836"/>
    <w:rsid w:val="0045470D"/>
    <w:rsid w:val="004B10A8"/>
    <w:rsid w:val="004C44F3"/>
    <w:rsid w:val="00500ABD"/>
    <w:rsid w:val="005120FB"/>
    <w:rsid w:val="00512DDE"/>
    <w:rsid w:val="00536B55"/>
    <w:rsid w:val="00537DB6"/>
    <w:rsid w:val="00564C48"/>
    <w:rsid w:val="0057274C"/>
    <w:rsid w:val="005969EC"/>
    <w:rsid w:val="005E2032"/>
    <w:rsid w:val="006008BD"/>
    <w:rsid w:val="00682C84"/>
    <w:rsid w:val="007343BC"/>
    <w:rsid w:val="00761108"/>
    <w:rsid w:val="00774D55"/>
    <w:rsid w:val="0079304A"/>
    <w:rsid w:val="0081076C"/>
    <w:rsid w:val="00812210"/>
    <w:rsid w:val="00812922"/>
    <w:rsid w:val="0087593E"/>
    <w:rsid w:val="00877215"/>
    <w:rsid w:val="00895159"/>
    <w:rsid w:val="008A2368"/>
    <w:rsid w:val="008A6E4E"/>
    <w:rsid w:val="0090600B"/>
    <w:rsid w:val="0093006A"/>
    <w:rsid w:val="00934C4C"/>
    <w:rsid w:val="00960CB7"/>
    <w:rsid w:val="009A1563"/>
    <w:rsid w:val="009E745B"/>
    <w:rsid w:val="009F42E9"/>
    <w:rsid w:val="00A142EF"/>
    <w:rsid w:val="00A25C6C"/>
    <w:rsid w:val="00A34E62"/>
    <w:rsid w:val="00B06F9E"/>
    <w:rsid w:val="00B14E7F"/>
    <w:rsid w:val="00B83653"/>
    <w:rsid w:val="00BF2EDD"/>
    <w:rsid w:val="00C04C30"/>
    <w:rsid w:val="00C05707"/>
    <w:rsid w:val="00C26B06"/>
    <w:rsid w:val="00C27A27"/>
    <w:rsid w:val="00C33BEE"/>
    <w:rsid w:val="00CC22BD"/>
    <w:rsid w:val="00CC3F5F"/>
    <w:rsid w:val="00CF293D"/>
    <w:rsid w:val="00CF5F22"/>
    <w:rsid w:val="00D15770"/>
    <w:rsid w:val="00DA715F"/>
    <w:rsid w:val="00E02DAA"/>
    <w:rsid w:val="00E0345C"/>
    <w:rsid w:val="00E1610B"/>
    <w:rsid w:val="00E30F7F"/>
    <w:rsid w:val="00E64925"/>
    <w:rsid w:val="00E7325A"/>
    <w:rsid w:val="00EA1747"/>
    <w:rsid w:val="00EF00B2"/>
    <w:rsid w:val="00F80982"/>
    <w:rsid w:val="00FA5468"/>
    <w:rsid w:val="00FB1828"/>
    <w:rsid w:val="00FD39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2289">
      <o:colormru v:ext="edit" colors="#06c,#fc0"/>
    </o:shapedefaults>
    <o:shapelayout v:ext="edit">
      <o:idmap v:ext="edit" data="1"/>
    </o:shapelayout>
  </w:shapeDefaults>
  <w:decimalSymbol w:val="."/>
  <w:listSeparator w:val=","/>
  <w14:docId w14:val="613A5834"/>
  <w15:docId w15:val="{E9EB32C6-E448-413A-B7D6-33BC61D2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20FB"/>
    <w:pPr>
      <w:autoSpaceDE w:val="0"/>
      <w:autoSpaceDN w:val="0"/>
      <w:adjustRightInd w:val="0"/>
    </w:pPr>
    <w:rPr>
      <w:rFonts w:ascii="FagoCoBold-Italic" w:hAnsi="FagoCoBold-Italic" w:cs="FagoCoBold-Italic"/>
      <w:color w:val="000000"/>
      <w:sz w:val="24"/>
      <w:szCs w:val="24"/>
      <w:lang w:val="en-GB" w:eastAsia="en-GB"/>
    </w:rPr>
  </w:style>
  <w:style w:type="paragraph" w:customStyle="1" w:styleId="Pa1">
    <w:name w:val="Pa1"/>
    <w:basedOn w:val="Default"/>
    <w:next w:val="Default"/>
    <w:rsid w:val="005120FB"/>
    <w:pPr>
      <w:spacing w:line="221" w:lineRule="atLeast"/>
    </w:pPr>
    <w:rPr>
      <w:rFonts w:cs="Times New Roman"/>
      <w:color w:val="auto"/>
    </w:rPr>
  </w:style>
  <w:style w:type="character" w:customStyle="1" w:styleId="A3">
    <w:name w:val="A3"/>
    <w:rsid w:val="005120FB"/>
    <w:rPr>
      <w:rFonts w:ascii="Fago Co Regular" w:hAnsi="Fago Co Regular" w:cs="Fago Co Regular"/>
      <w:color w:val="19171A"/>
      <w:sz w:val="20"/>
      <w:szCs w:val="20"/>
    </w:rPr>
  </w:style>
  <w:style w:type="table" w:styleId="TableGrid">
    <w:name w:val="Table Grid"/>
    <w:basedOn w:val="TableNormal"/>
    <w:rsid w:val="00512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83653"/>
    <w:pPr>
      <w:tabs>
        <w:tab w:val="center" w:pos="4153"/>
        <w:tab w:val="right" w:pos="8306"/>
      </w:tabs>
    </w:pPr>
  </w:style>
  <w:style w:type="paragraph" w:styleId="Footer">
    <w:name w:val="footer"/>
    <w:basedOn w:val="Normal"/>
    <w:rsid w:val="00B83653"/>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ADF8E-A683-4C2F-AFB6-971A82F7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93F8DF07</Template>
  <TotalTime>1</TotalTime>
  <Pages>2</Pages>
  <Words>1016</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Road-stopping process timetable</vt:lpstr>
    </vt:vector>
  </TitlesOfParts>
  <Company>Kapiti Coast District Council</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Road-stopping process timetable</dc:title>
  <dc:creator>clareh</dc:creator>
  <cp:lastModifiedBy>Clare Harbidge</cp:lastModifiedBy>
  <cp:revision>3</cp:revision>
  <cp:lastPrinted>2013-07-23T22:26:00Z</cp:lastPrinted>
  <dcterms:created xsi:type="dcterms:W3CDTF">2019-05-16T22:07:00Z</dcterms:created>
  <dcterms:modified xsi:type="dcterms:W3CDTF">2019-05-21T00:34:00Z</dcterms:modified>
</cp:coreProperties>
</file>